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CB52C" w14:textId="77777777" w:rsidR="00BE105B" w:rsidRPr="000C5B5F" w:rsidRDefault="00021AE4" w:rsidP="000C5B5F">
      <w:pPr>
        <w:pStyle w:val="Coverdisclaimer"/>
      </w:pPr>
      <w:r w:rsidRPr="00BB54CC">
        <w:rPr>
          <w:noProof/>
          <w:lang w:eastAsia="en-GB"/>
        </w:rPr>
        <mc:AlternateContent>
          <mc:Choice Requires="wps">
            <w:drawing>
              <wp:inline distT="0" distB="0" distL="0" distR="0" wp14:anchorId="08569C84" wp14:editId="118D2A89">
                <wp:extent cx="5901070" cy="4502150"/>
                <wp:effectExtent l="0" t="0" r="4445" b="1270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70" cy="450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Toc324429979" w:displacedByCustomXml="next"/>
                          <w:bookmarkStart w:id="1" w:name="_Toc324429932" w:displacedByCustomXml="next"/>
                          <w:bookmarkStart w:id="2" w:name="_Toc323040046" w:displacedByCustomXml="next"/>
                          <w:bookmarkStart w:id="3" w:name="_Toc322600037" w:displacedByCustomXml="next"/>
                          <w:bookmarkStart w:id="4" w:name="_Toc322600015" w:displacedByCustomXml="next"/>
                          <w:bookmarkStart w:id="5" w:name="_Toc322599008" w:displacedByCustomXml="next"/>
                          <w:sdt>
                            <w:sdtPr>
                              <w:alias w:val="Title"/>
                              <w:tag w:val=""/>
                              <w:id w:val="1997915227"/>
                              <w:placeholder>
                                <w:docPart w:val="BB8A6D6C13C54D7E9B578B4DE31C183C"/>
                              </w:placeholder>
                              <w:dataBinding w:prefixMappings="xmlns:ns0='http://purl.org/dc/elements/1.1/' xmlns:ns1='http://schemas.openxmlformats.org/package/2006/metadata/core-properties' " w:xpath="/ns1:coreProperties[1]/ns0:title[1]" w:storeItemID="{6C3C8BC8-F283-45AE-878A-BAB7291924A1}"/>
                              <w:text/>
                            </w:sdtPr>
                            <w:sdtContent>
                              <w:p w14:paraId="47E3091E" w14:textId="40A1BF29" w:rsidR="00677E3B" w:rsidRPr="00E4168E" w:rsidRDefault="00E143F3" w:rsidP="00E4168E">
                                <w:pPr>
                                  <w:pStyle w:val="PublicationTitle"/>
                                </w:pPr>
                                <w:r>
                                  <w:t>Patient Group Direction (PGD)</w:t>
                                </w:r>
                              </w:p>
                            </w:sdtContent>
                          </w:sdt>
                          <w:p w14:paraId="2DF6F698" w14:textId="661358CE" w:rsidR="00ED5DAC" w:rsidRPr="00E4168E" w:rsidRDefault="00B44747" w:rsidP="007A528A">
                            <w:pPr>
                              <w:pStyle w:val="Publicationsubtitle"/>
                            </w:pPr>
                            <w:r>
                              <w:t>This PGD authorises community pharmacists to s</w:t>
                            </w:r>
                            <w:r w:rsidR="00E4168E" w:rsidRPr="00E4168E">
                              <w:t>upply</w:t>
                            </w:r>
                            <w:r>
                              <w:t xml:space="preserve"> </w:t>
                            </w:r>
                            <w:r w:rsidR="00244C14">
                              <w:t>fexofenadine 120mg tablets</w:t>
                            </w:r>
                            <w:r w:rsidR="00E4168E" w:rsidRPr="00E4168E">
                              <w:t xml:space="preserve"> </w:t>
                            </w:r>
                            <w:r w:rsidR="00F2687B">
                              <w:t>to patients</w:t>
                            </w:r>
                            <w:r w:rsidR="000A56E5">
                              <w:t xml:space="preserve"> </w:t>
                            </w:r>
                            <w:r w:rsidR="00B62153">
                              <w:t xml:space="preserve">aged </w:t>
                            </w:r>
                            <w:r w:rsidR="00244C14">
                              <w:t>12</w:t>
                            </w:r>
                            <w:r w:rsidR="00B62153">
                              <w:t xml:space="preserve"> years and over </w:t>
                            </w:r>
                            <w:r w:rsidR="00A60D3D">
                              <w:t xml:space="preserve">presenting with symptoms of </w:t>
                            </w:r>
                            <w:r w:rsidR="00244C14">
                              <w:t xml:space="preserve">seasonal </w:t>
                            </w:r>
                            <w:r w:rsidR="00A60D3D">
                              <w:t>allergic</w:t>
                            </w:r>
                            <w:r w:rsidR="00244C14">
                              <w:t xml:space="preserve"> rhinitis</w:t>
                            </w:r>
                            <w:r w:rsidR="00DE6649">
                              <w:t xml:space="preserve"> </w:t>
                            </w:r>
                            <w:r w:rsidR="005B7CDF">
                              <w:t>under NHS Pharmacy First Scotland.</w:t>
                            </w:r>
                          </w:p>
                          <w:p w14:paraId="488CF76B" w14:textId="26B31C2F" w:rsidR="00677E3B" w:rsidRPr="00082614" w:rsidRDefault="00677E3B" w:rsidP="007A528A">
                            <w:pPr>
                              <w:pStyle w:val="Publicationsubtitle"/>
                              <w:rPr>
                                <w:b w:val="0"/>
                                <w:bCs/>
                                <w:color w:val="auto"/>
                              </w:rPr>
                            </w:pPr>
                            <w:r w:rsidRPr="00082614">
                              <w:rPr>
                                <w:b w:val="0"/>
                                <w:bCs/>
                                <w:color w:val="auto"/>
                              </w:rPr>
                              <w:t>Publication date:</w:t>
                            </w:r>
                            <w:bookmarkEnd w:id="5"/>
                            <w:bookmarkEnd w:id="4"/>
                            <w:bookmarkEnd w:id="3"/>
                            <w:bookmarkEnd w:id="2"/>
                            <w:bookmarkEnd w:id="1"/>
                            <w:bookmarkEnd w:id="0"/>
                            <w:r w:rsidR="008A369E" w:rsidRPr="00082614">
                              <w:rPr>
                                <w:b w:val="0"/>
                                <w:bCs/>
                                <w:color w:val="auto"/>
                              </w:rPr>
                              <w:t xml:space="preserve"> </w:t>
                            </w:r>
                            <w:r w:rsidR="00082614" w:rsidRPr="00082614">
                              <w:rPr>
                                <w:b w:val="0"/>
                                <w:bCs/>
                                <w:color w:val="auto"/>
                              </w:rPr>
                              <w:t>17 May 2023</w:t>
                            </w:r>
                          </w:p>
                        </w:txbxContent>
                      </wps:txbx>
                      <wps:bodyPr rot="0" vert="horz" wrap="square" lIns="0" tIns="0" rIns="0" bIns="0" anchor="t" anchorCtr="0" upright="1">
                        <a:noAutofit/>
                      </wps:bodyPr>
                    </wps:wsp>
                  </a:graphicData>
                </a:graphic>
              </wp:inline>
            </w:drawing>
          </mc:Choice>
          <mc:Fallback>
            <w:pict>
              <v:shapetype w14:anchorId="08569C84" id="_x0000_t202" coordsize="21600,21600" o:spt="202" path="m,l,21600r21600,l21600,xe">
                <v:stroke joinstyle="miter"/>
                <v:path gradientshapeok="t" o:connecttype="rect"/>
              </v:shapetype>
              <v:shape id="Text Box 2" o:spid="_x0000_s1026" type="#_x0000_t202" style="width:464.65pt;height: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" filled="f" stroked="f">
                <v:textbox inset="0,0,0,0">
                  <w:txbxContent>
                    <w:bookmarkStart w:id="6" w:name="_Toc324429979" w:displacedByCustomXml="next"/>
                    <w:bookmarkStart w:id="7" w:name="_Toc324429932" w:displacedByCustomXml="next"/>
                    <w:bookmarkStart w:id="8" w:name="_Toc323040046" w:displacedByCustomXml="next"/>
                    <w:bookmarkStart w:id="9" w:name="_Toc322600037" w:displacedByCustomXml="next"/>
                    <w:bookmarkStart w:id="10" w:name="_Toc322600015" w:displacedByCustomXml="next"/>
                    <w:bookmarkStart w:id="11" w:name="_Toc322599008" w:displacedByCustomXml="next"/>
                    <w:sdt>
                      <w:sdtPr>
                        <w:alias w:val="Title"/>
                        <w:tag w:val=""/>
                        <w:id w:val="1997915227"/>
                        <w:placeholder>
                          <w:docPart w:val="BB8A6D6C13C54D7E9B578B4DE31C183C"/>
                        </w:placeholder>
                        <w:dataBinding w:prefixMappings="xmlns:ns0='http://purl.org/dc/elements/1.1/' xmlns:ns1='http://schemas.openxmlformats.org/package/2006/metadata/core-properties' " w:xpath="/ns1:coreProperties[1]/ns0:title[1]" w:storeItemID="{6C3C8BC8-F283-45AE-878A-BAB7291924A1}"/>
                        <w:text/>
                      </w:sdtPr>
                      <w:sdtContent>
                        <w:p w14:paraId="47E3091E" w14:textId="40A1BF29" w:rsidR="00677E3B" w:rsidRPr="00E4168E" w:rsidRDefault="00E143F3" w:rsidP="00E4168E">
                          <w:pPr>
                            <w:pStyle w:val="PublicationTitle"/>
                          </w:pPr>
                          <w:r>
                            <w:t>Patient Group Direction (PGD)</w:t>
                          </w:r>
                        </w:p>
                      </w:sdtContent>
                    </w:sdt>
                    <w:p w14:paraId="2DF6F698" w14:textId="661358CE" w:rsidR="00ED5DAC" w:rsidRPr="00E4168E" w:rsidRDefault="00B44747" w:rsidP="007A528A">
                      <w:pPr>
                        <w:pStyle w:val="Publicationsubtitle"/>
                      </w:pPr>
                      <w:r>
                        <w:t>This PGD authorises community pharmacists to s</w:t>
                      </w:r>
                      <w:r w:rsidR="00E4168E" w:rsidRPr="00E4168E">
                        <w:t>upply</w:t>
                      </w:r>
                      <w:r>
                        <w:t xml:space="preserve"> </w:t>
                      </w:r>
                      <w:r w:rsidR="00244C14">
                        <w:t>fexofenadine 120mg tablets</w:t>
                      </w:r>
                      <w:r w:rsidR="00E4168E" w:rsidRPr="00E4168E">
                        <w:t xml:space="preserve"> </w:t>
                      </w:r>
                      <w:r w:rsidR="00F2687B">
                        <w:t>to patients</w:t>
                      </w:r>
                      <w:r w:rsidR="000A56E5">
                        <w:t xml:space="preserve"> </w:t>
                      </w:r>
                      <w:r w:rsidR="00B62153">
                        <w:t xml:space="preserve">aged </w:t>
                      </w:r>
                      <w:r w:rsidR="00244C14">
                        <w:t>12</w:t>
                      </w:r>
                      <w:r w:rsidR="00B62153">
                        <w:t xml:space="preserve"> years and over </w:t>
                      </w:r>
                      <w:r w:rsidR="00A60D3D">
                        <w:t xml:space="preserve">presenting with symptoms of </w:t>
                      </w:r>
                      <w:r w:rsidR="00244C14">
                        <w:t xml:space="preserve">seasonal </w:t>
                      </w:r>
                      <w:r w:rsidR="00A60D3D">
                        <w:t>allergic</w:t>
                      </w:r>
                      <w:r w:rsidR="00244C14">
                        <w:t xml:space="preserve"> rhinitis</w:t>
                      </w:r>
                      <w:r w:rsidR="00DE6649">
                        <w:t xml:space="preserve"> </w:t>
                      </w:r>
                      <w:r w:rsidR="005B7CDF">
                        <w:t>under NHS Pharmacy First Scotland.</w:t>
                      </w:r>
                    </w:p>
                    <w:p w14:paraId="488CF76B" w14:textId="26B31C2F" w:rsidR="00677E3B" w:rsidRPr="00082614" w:rsidRDefault="00677E3B" w:rsidP="007A528A">
                      <w:pPr>
                        <w:pStyle w:val="Publicationsubtitle"/>
                        <w:rPr>
                          <w:b w:val="0"/>
                          <w:bCs/>
                          <w:color w:val="auto"/>
                        </w:rPr>
                      </w:pPr>
                      <w:r w:rsidRPr="00082614">
                        <w:rPr>
                          <w:b w:val="0"/>
                          <w:bCs/>
                          <w:color w:val="auto"/>
                        </w:rPr>
                        <w:t>Publication date:</w:t>
                      </w:r>
                      <w:bookmarkEnd w:id="11"/>
                      <w:bookmarkEnd w:id="10"/>
                      <w:bookmarkEnd w:id="9"/>
                      <w:bookmarkEnd w:id="8"/>
                      <w:bookmarkEnd w:id="7"/>
                      <w:bookmarkEnd w:id="6"/>
                      <w:r w:rsidR="008A369E" w:rsidRPr="00082614">
                        <w:rPr>
                          <w:b w:val="0"/>
                          <w:bCs/>
                          <w:color w:val="auto"/>
                        </w:rPr>
                        <w:t xml:space="preserve"> </w:t>
                      </w:r>
                      <w:r w:rsidR="00082614" w:rsidRPr="00082614">
                        <w:rPr>
                          <w:b w:val="0"/>
                          <w:bCs/>
                          <w:color w:val="auto"/>
                        </w:rPr>
                        <w:t>17 May 2023</w:t>
                      </w:r>
                    </w:p>
                  </w:txbxContent>
                </v:textbox>
                <w10:anchorlock/>
              </v:shape>
            </w:pict>
          </mc:Fallback>
        </mc:AlternateContent>
      </w:r>
    </w:p>
    <w:p w14:paraId="2C78B806" w14:textId="77777777" w:rsidR="000C5B5F" w:rsidRPr="006343DE" w:rsidRDefault="000C5B5F" w:rsidP="004C6DF6">
      <w:pPr>
        <w:pStyle w:val="Coverdisclaimer"/>
        <w:rPr>
          <w:rStyle w:val="Restrictedstatisticstextforpublicationreleases"/>
        </w:rPr>
        <w:sectPr w:rsidR="000C5B5F" w:rsidRPr="006343DE" w:rsidSect="00E4168E">
          <w:headerReference w:type="even" r:id="rId11"/>
          <w:headerReference w:type="default" r:id="rId12"/>
          <w:footerReference w:type="even" r:id="rId13"/>
          <w:footerReference w:type="default" r:id="rId14"/>
          <w:headerReference w:type="first" r:id="rId15"/>
          <w:footerReference w:type="first" r:id="rId16"/>
          <w:footnotePr>
            <w:numFmt w:val="lowerRoman"/>
          </w:footnotePr>
          <w:endnotePr>
            <w:numFmt w:val="decimal"/>
          </w:endnotePr>
          <w:pgSz w:w="11906" w:h="16838"/>
          <w:pgMar w:top="4111" w:right="737" w:bottom="1985" w:left="1418" w:header="737" w:footer="1134" w:gutter="0"/>
          <w:cols w:space="708"/>
          <w:titlePg/>
          <w:docGrid w:linePitch="360"/>
        </w:sectPr>
      </w:pPr>
    </w:p>
    <w:p w14:paraId="0E6BCAE4" w14:textId="77777777" w:rsidR="00CA59CF" w:rsidRPr="00E4168E" w:rsidRDefault="00CA59CF" w:rsidP="00CA59CF">
      <w:pPr>
        <w:rPr>
          <w:rStyle w:val="hidePElogoEditoraluseonly"/>
          <w:color w:val="00599E" w:themeColor="accent1" w:themeShade="BF"/>
        </w:rPr>
      </w:pPr>
      <w:r w:rsidRPr="00E4168E">
        <w:rPr>
          <w:noProof/>
          <w:vanish/>
          <w:color w:val="00599E" w:themeColor="accent1" w:themeShade="BF"/>
          <w:lang w:eastAsia="en-GB"/>
        </w:rPr>
        <w:lastRenderedPageBreak/>
        <w:drawing>
          <wp:inline distT="0" distB="0" distL="0" distR="0" wp14:anchorId="08B8BE28" wp14:editId="3263A773">
            <wp:extent cx="1033145" cy="878840"/>
            <wp:effectExtent l="0" t="0" r="0" b="0"/>
            <wp:docPr id="4" name="Picture 4" descr="Plain English Campa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in English Campaign logo"/>
                    <pic:cNvPicPr>
                      <a:picLocks noChangeAspect="1" noChangeArrowheads="1"/>
                    </pic:cNvPicPr>
                  </pic:nvPicPr>
                  <pic:blipFill>
                    <a:blip r:embed="rId17">
                      <a:extLst>
                        <a:ext uri="{28A0092B-C50C-407E-A947-70E740481C1C}">
                          <a14:useLocalDpi xmlns:a14="http://schemas.microsoft.com/office/drawing/2010/main" val="0"/>
                        </a:ext>
                      </a:extLst>
                    </a:blip>
                    <a:srcRect l="21" r="21"/>
                    <a:stretch>
                      <a:fillRect/>
                    </a:stretch>
                  </pic:blipFill>
                  <pic:spPr bwMode="auto">
                    <a:xfrm>
                      <a:off x="0" y="0"/>
                      <a:ext cx="1033145" cy="878840"/>
                    </a:xfrm>
                    <a:prstGeom prst="rect">
                      <a:avLst/>
                    </a:prstGeom>
                    <a:noFill/>
                    <a:ln>
                      <a:noFill/>
                    </a:ln>
                  </pic:spPr>
                </pic:pic>
              </a:graphicData>
            </a:graphic>
          </wp:inline>
        </w:drawing>
      </w:r>
      <w:r w:rsidRPr="00E4168E">
        <w:rPr>
          <w:rStyle w:val="hidePElogoEditoraluseonly"/>
          <w:color w:val="00599E" w:themeColor="accent1" w:themeShade="BF"/>
        </w:rPr>
        <w:t xml:space="preserve"> </w:t>
      </w:r>
      <w:r w:rsidR="00C146BF" w:rsidRPr="00E4168E">
        <w:rPr>
          <w:rStyle w:val="hidePElogoEditoraluseonly"/>
          <w:color w:val="00599E" w:themeColor="accent1" w:themeShade="BF"/>
        </w:rPr>
        <w:t xml:space="preserve">  </w:t>
      </w:r>
    </w:p>
    <w:p w14:paraId="0D8BD9DD" w14:textId="531A61A9" w:rsidR="00B060A4" w:rsidRPr="00E4168E" w:rsidRDefault="001C71DC" w:rsidP="00B060A4">
      <w:pPr>
        <w:pStyle w:val="TOCHeading"/>
        <w:rPr>
          <w:color w:val="00599E" w:themeColor="accent1" w:themeShade="BF"/>
        </w:rPr>
      </w:pPr>
      <w:r w:rsidRPr="00E4168E">
        <w:rPr>
          <w:color w:val="00599E" w:themeColor="accent1" w:themeShade="BF"/>
        </w:rPr>
        <w:t>Most Recent Changes</w:t>
      </w:r>
    </w:p>
    <w:tbl>
      <w:tblPr>
        <w:tblStyle w:val="TableGrid"/>
        <w:tblW w:w="9209" w:type="dxa"/>
        <w:tblLayout w:type="fixed"/>
        <w:tblLook w:val="0620" w:firstRow="1" w:lastRow="0" w:firstColumn="0" w:lastColumn="0" w:noHBand="1" w:noVBand="1"/>
      </w:tblPr>
      <w:tblGrid>
        <w:gridCol w:w="1247"/>
        <w:gridCol w:w="1867"/>
        <w:gridCol w:w="6095"/>
      </w:tblGrid>
      <w:tr w:rsidR="00B060A4" w14:paraId="19D63C53" w14:textId="77777777" w:rsidTr="00E4168E">
        <w:trPr>
          <w:cnfStyle w:val="100000000000" w:firstRow="1" w:lastRow="0" w:firstColumn="0" w:lastColumn="0" w:oddVBand="0" w:evenVBand="0" w:oddHBand="0" w:evenHBand="0" w:firstRowFirstColumn="0" w:firstRowLastColumn="0" w:lastRowFirstColumn="0" w:lastRowLastColumn="0"/>
          <w:trHeight w:val="397"/>
        </w:trPr>
        <w:tc>
          <w:tcPr>
            <w:tcW w:w="1247" w:type="dxa"/>
            <w:shd w:val="clear" w:color="auto" w:fill="00599E" w:themeFill="accent1" w:themeFillShade="BF"/>
          </w:tcPr>
          <w:p w14:paraId="4931AF3A" w14:textId="77777777" w:rsidR="00B060A4" w:rsidRDefault="00B060A4" w:rsidP="00B67A3F">
            <w:pPr>
              <w:pStyle w:val="TableHead"/>
            </w:pPr>
            <w:bookmarkStart w:id="18" w:name="_Hlk109897280"/>
            <w:r>
              <w:t>Version</w:t>
            </w:r>
          </w:p>
        </w:tc>
        <w:tc>
          <w:tcPr>
            <w:tcW w:w="1867" w:type="dxa"/>
            <w:shd w:val="clear" w:color="auto" w:fill="00599E" w:themeFill="accent1" w:themeFillShade="BF"/>
          </w:tcPr>
          <w:p w14:paraId="121C29E7" w14:textId="77777777" w:rsidR="00B060A4" w:rsidRDefault="00B060A4" w:rsidP="00B67A3F">
            <w:pPr>
              <w:pStyle w:val="TableHead"/>
            </w:pPr>
            <w:r>
              <w:t>Date</w:t>
            </w:r>
          </w:p>
        </w:tc>
        <w:tc>
          <w:tcPr>
            <w:tcW w:w="6095" w:type="dxa"/>
            <w:shd w:val="clear" w:color="auto" w:fill="00599E" w:themeFill="accent1" w:themeFillShade="BF"/>
          </w:tcPr>
          <w:p w14:paraId="5D80309F" w14:textId="77777777" w:rsidR="00B060A4" w:rsidRDefault="00B060A4" w:rsidP="00B67A3F">
            <w:pPr>
              <w:pStyle w:val="TableHead"/>
            </w:pPr>
            <w:r>
              <w:t>Summary of changes</w:t>
            </w:r>
          </w:p>
        </w:tc>
      </w:tr>
      <w:tr w:rsidR="00D44F01" w14:paraId="6BE45CB6" w14:textId="77777777" w:rsidTr="00E77BB4">
        <w:trPr>
          <w:trHeight w:val="397"/>
        </w:trPr>
        <w:tc>
          <w:tcPr>
            <w:tcW w:w="1247" w:type="dxa"/>
          </w:tcPr>
          <w:p w14:paraId="4AD4F998" w14:textId="16DF61D5" w:rsidR="00D44F01" w:rsidRPr="00D44F01" w:rsidRDefault="00C3490E" w:rsidP="00F73AD5">
            <w:pPr>
              <w:pStyle w:val="TableBody"/>
            </w:pPr>
            <w:r>
              <w:t>1.0</w:t>
            </w:r>
          </w:p>
        </w:tc>
        <w:tc>
          <w:tcPr>
            <w:tcW w:w="1867" w:type="dxa"/>
          </w:tcPr>
          <w:p w14:paraId="677813F5" w14:textId="51D62654" w:rsidR="00D44F01" w:rsidRPr="00E4168E" w:rsidRDefault="00082614" w:rsidP="00F73AD5">
            <w:pPr>
              <w:pStyle w:val="TableBody"/>
              <w:rPr>
                <w:highlight w:val="yellow"/>
              </w:rPr>
            </w:pPr>
            <w:r w:rsidRPr="00082614">
              <w:t>17/05/2023</w:t>
            </w:r>
          </w:p>
        </w:tc>
        <w:tc>
          <w:tcPr>
            <w:tcW w:w="6095" w:type="dxa"/>
          </w:tcPr>
          <w:p w14:paraId="04A292BF" w14:textId="267F7351" w:rsidR="00D44F01" w:rsidRPr="007639B5" w:rsidRDefault="00082614" w:rsidP="00F73AD5">
            <w:pPr>
              <w:pStyle w:val="Tablebullet1"/>
            </w:pPr>
            <w:r>
              <w:t>New National PGD produced</w:t>
            </w:r>
          </w:p>
        </w:tc>
      </w:tr>
      <w:bookmarkEnd w:id="18"/>
    </w:tbl>
    <w:p w14:paraId="5230FE8C" w14:textId="77777777" w:rsidR="00B060A4" w:rsidRDefault="00B060A4" w:rsidP="00B060A4"/>
    <w:p w14:paraId="34AFF6A1" w14:textId="77777777" w:rsidR="00B060A4" w:rsidRPr="00B060A4" w:rsidRDefault="00B060A4" w:rsidP="00B060A4">
      <w:pPr>
        <w:sectPr w:rsidR="00B060A4" w:rsidRPr="00B060A4" w:rsidSect="00E230B7">
          <w:headerReference w:type="even" r:id="rId18"/>
          <w:headerReference w:type="default" r:id="rId19"/>
          <w:footerReference w:type="even" r:id="rId20"/>
          <w:footerReference w:type="default" r:id="rId21"/>
          <w:headerReference w:type="first" r:id="rId22"/>
          <w:footerReference w:type="first" r:id="rId23"/>
          <w:footnotePr>
            <w:numFmt w:val="lowerRoman"/>
          </w:footnotePr>
          <w:endnotePr>
            <w:numFmt w:val="decimal"/>
          </w:endnotePr>
          <w:pgSz w:w="11906" w:h="16838"/>
          <w:pgMar w:top="1418" w:right="1418" w:bottom="1531" w:left="1418" w:header="680" w:footer="624" w:gutter="0"/>
          <w:pgNumType w:start="1"/>
          <w:cols w:space="708"/>
          <w:docGrid w:linePitch="360"/>
        </w:sectPr>
      </w:pPr>
    </w:p>
    <w:p w14:paraId="5C631551" w14:textId="77777777" w:rsidR="00E10A35" w:rsidRPr="00E4168E" w:rsidRDefault="00E10A35" w:rsidP="00E10A35">
      <w:pPr>
        <w:pStyle w:val="TOCHeading"/>
        <w:rPr>
          <w:color w:val="00599E" w:themeColor="accent1" w:themeShade="BF"/>
        </w:rPr>
      </w:pPr>
      <w:r w:rsidRPr="00E4168E">
        <w:rPr>
          <w:color w:val="00599E" w:themeColor="accent1" w:themeShade="BF"/>
        </w:rPr>
        <w:lastRenderedPageBreak/>
        <w:t>Contents</w:t>
      </w:r>
    </w:p>
    <w:p w14:paraId="7FEE6BCC" w14:textId="178BAF3B" w:rsidR="00D50A7D" w:rsidRDefault="00D50A7D" w:rsidP="003A730C">
      <w:pPr>
        <w:pStyle w:val="TOC1"/>
        <w:rPr>
          <w:rFonts w:asciiTheme="minorHAnsi" w:eastAsiaTheme="minorEastAsia" w:hAnsiTheme="minorHAnsi"/>
          <w:sz w:val="22"/>
          <w:lang w:eastAsia="en-GB"/>
        </w:rPr>
      </w:pPr>
      <w:r>
        <w:fldChar w:fldCharType="begin"/>
      </w:r>
      <w:r>
        <w:instrText xml:space="preserve"> TOC \o "1-1" \h \z \u </w:instrText>
      </w:r>
      <w:r>
        <w:fldChar w:fldCharType="separate"/>
      </w:r>
      <w:hyperlink w:anchor="_Toc122341276" w:history="1">
        <w:r w:rsidRPr="00CC44F7">
          <w:rPr>
            <w:rStyle w:val="Hyperlink"/>
          </w:rPr>
          <w:t>Authorisation</w:t>
        </w:r>
        <w:r>
          <w:rPr>
            <w:webHidden/>
          </w:rPr>
          <w:tab/>
        </w:r>
        <w:r>
          <w:rPr>
            <w:webHidden/>
          </w:rPr>
          <w:fldChar w:fldCharType="begin"/>
        </w:r>
        <w:r>
          <w:rPr>
            <w:webHidden/>
          </w:rPr>
          <w:instrText xml:space="preserve"> PAGEREF _Toc122341276 \h </w:instrText>
        </w:r>
        <w:r>
          <w:rPr>
            <w:webHidden/>
          </w:rPr>
        </w:r>
        <w:r>
          <w:rPr>
            <w:webHidden/>
          </w:rPr>
          <w:fldChar w:fldCharType="separate"/>
        </w:r>
        <w:r w:rsidR="00F601C6">
          <w:rPr>
            <w:webHidden/>
          </w:rPr>
          <w:t>3</w:t>
        </w:r>
        <w:r>
          <w:rPr>
            <w:webHidden/>
          </w:rPr>
          <w:fldChar w:fldCharType="end"/>
        </w:r>
      </w:hyperlink>
    </w:p>
    <w:p w14:paraId="78AA7102" w14:textId="6138C82C" w:rsidR="00D50A7D" w:rsidRDefault="00000000" w:rsidP="003A730C">
      <w:pPr>
        <w:pStyle w:val="TOC1"/>
        <w:rPr>
          <w:rFonts w:asciiTheme="minorHAnsi" w:eastAsiaTheme="minorEastAsia" w:hAnsiTheme="minorHAnsi"/>
          <w:sz w:val="22"/>
          <w:lang w:eastAsia="en-GB"/>
        </w:rPr>
      </w:pPr>
      <w:hyperlink w:anchor="_Toc122341277" w:history="1">
        <w:r w:rsidR="00D50A7D" w:rsidRPr="00CC44F7">
          <w:rPr>
            <w:rStyle w:val="Hyperlink"/>
          </w:rPr>
          <w:t>1. Clinical situation</w:t>
        </w:r>
        <w:r w:rsidR="00D50A7D">
          <w:rPr>
            <w:webHidden/>
          </w:rPr>
          <w:tab/>
        </w:r>
        <w:r w:rsidR="00D50A7D">
          <w:rPr>
            <w:webHidden/>
          </w:rPr>
          <w:fldChar w:fldCharType="begin"/>
        </w:r>
        <w:r w:rsidR="00D50A7D">
          <w:rPr>
            <w:webHidden/>
          </w:rPr>
          <w:instrText xml:space="preserve"> PAGEREF _Toc122341277 \h </w:instrText>
        </w:r>
        <w:r w:rsidR="00D50A7D">
          <w:rPr>
            <w:webHidden/>
          </w:rPr>
        </w:r>
        <w:r w:rsidR="00D50A7D">
          <w:rPr>
            <w:webHidden/>
          </w:rPr>
          <w:fldChar w:fldCharType="separate"/>
        </w:r>
        <w:r w:rsidR="00F601C6">
          <w:rPr>
            <w:webHidden/>
          </w:rPr>
          <w:t>5</w:t>
        </w:r>
        <w:r w:rsidR="00D50A7D">
          <w:rPr>
            <w:webHidden/>
          </w:rPr>
          <w:fldChar w:fldCharType="end"/>
        </w:r>
      </w:hyperlink>
    </w:p>
    <w:p w14:paraId="3DBE5C54" w14:textId="5F3E31F5" w:rsidR="00D50A7D" w:rsidRDefault="00000000" w:rsidP="003A730C">
      <w:pPr>
        <w:pStyle w:val="TOC1"/>
        <w:rPr>
          <w:rFonts w:asciiTheme="minorHAnsi" w:eastAsiaTheme="minorEastAsia" w:hAnsiTheme="minorHAnsi"/>
          <w:sz w:val="22"/>
          <w:lang w:eastAsia="en-GB"/>
        </w:rPr>
      </w:pPr>
      <w:hyperlink w:anchor="_Toc122341278" w:history="1">
        <w:r w:rsidR="00D50A7D" w:rsidRPr="00CC44F7">
          <w:rPr>
            <w:rStyle w:val="Hyperlink"/>
          </w:rPr>
          <w:t>2. Description of treatment</w:t>
        </w:r>
        <w:r w:rsidR="00D50A7D">
          <w:rPr>
            <w:webHidden/>
          </w:rPr>
          <w:tab/>
        </w:r>
        <w:r w:rsidR="00D50A7D">
          <w:rPr>
            <w:webHidden/>
          </w:rPr>
          <w:fldChar w:fldCharType="begin"/>
        </w:r>
        <w:r w:rsidR="00D50A7D">
          <w:rPr>
            <w:webHidden/>
          </w:rPr>
          <w:instrText xml:space="preserve"> PAGEREF _Toc122341278 \h </w:instrText>
        </w:r>
        <w:r w:rsidR="00D50A7D">
          <w:rPr>
            <w:webHidden/>
          </w:rPr>
        </w:r>
        <w:r w:rsidR="00D50A7D">
          <w:rPr>
            <w:webHidden/>
          </w:rPr>
          <w:fldChar w:fldCharType="separate"/>
        </w:r>
        <w:r w:rsidR="00F601C6">
          <w:rPr>
            <w:webHidden/>
          </w:rPr>
          <w:t>7</w:t>
        </w:r>
        <w:r w:rsidR="00D50A7D">
          <w:rPr>
            <w:webHidden/>
          </w:rPr>
          <w:fldChar w:fldCharType="end"/>
        </w:r>
      </w:hyperlink>
    </w:p>
    <w:p w14:paraId="4AE8CD12" w14:textId="691C677D" w:rsidR="00D50A7D" w:rsidRDefault="00000000" w:rsidP="003A730C">
      <w:pPr>
        <w:pStyle w:val="TOC1"/>
        <w:rPr>
          <w:rFonts w:asciiTheme="minorHAnsi" w:eastAsiaTheme="minorEastAsia" w:hAnsiTheme="minorHAnsi"/>
          <w:sz w:val="22"/>
          <w:lang w:eastAsia="en-GB"/>
        </w:rPr>
      </w:pPr>
      <w:hyperlink w:anchor="_Toc122341279" w:history="1">
        <w:r w:rsidR="00D50A7D" w:rsidRPr="00CC44F7">
          <w:rPr>
            <w:rStyle w:val="Hyperlink"/>
          </w:rPr>
          <w:t>3. Adverse reactions</w:t>
        </w:r>
        <w:r w:rsidR="00D50A7D">
          <w:rPr>
            <w:webHidden/>
          </w:rPr>
          <w:tab/>
        </w:r>
        <w:r w:rsidR="00D50A7D">
          <w:rPr>
            <w:webHidden/>
          </w:rPr>
          <w:fldChar w:fldCharType="begin"/>
        </w:r>
        <w:r w:rsidR="00D50A7D">
          <w:rPr>
            <w:webHidden/>
          </w:rPr>
          <w:instrText xml:space="preserve"> PAGEREF _Toc122341279 \h </w:instrText>
        </w:r>
        <w:r w:rsidR="00D50A7D">
          <w:rPr>
            <w:webHidden/>
          </w:rPr>
        </w:r>
        <w:r w:rsidR="00D50A7D">
          <w:rPr>
            <w:webHidden/>
          </w:rPr>
          <w:fldChar w:fldCharType="separate"/>
        </w:r>
        <w:r w:rsidR="00F601C6">
          <w:rPr>
            <w:webHidden/>
          </w:rPr>
          <w:t>9</w:t>
        </w:r>
        <w:r w:rsidR="00D50A7D">
          <w:rPr>
            <w:webHidden/>
          </w:rPr>
          <w:fldChar w:fldCharType="end"/>
        </w:r>
      </w:hyperlink>
    </w:p>
    <w:p w14:paraId="600FFB1C" w14:textId="50578CA9" w:rsidR="00D50A7D" w:rsidRDefault="00000000" w:rsidP="003A730C">
      <w:pPr>
        <w:pStyle w:val="TOC1"/>
        <w:rPr>
          <w:rFonts w:asciiTheme="minorHAnsi" w:eastAsiaTheme="minorEastAsia" w:hAnsiTheme="minorHAnsi"/>
          <w:sz w:val="22"/>
          <w:lang w:eastAsia="en-GB"/>
        </w:rPr>
      </w:pPr>
      <w:hyperlink w:anchor="_Toc122341280" w:history="1">
        <w:r w:rsidR="00D50A7D" w:rsidRPr="00CC44F7">
          <w:rPr>
            <w:rStyle w:val="Hyperlink"/>
          </w:rPr>
          <w:t>4. Characteristics of staff authorised under the PGD</w:t>
        </w:r>
        <w:r w:rsidR="00D50A7D">
          <w:rPr>
            <w:webHidden/>
          </w:rPr>
          <w:tab/>
        </w:r>
        <w:r w:rsidR="00D50A7D">
          <w:rPr>
            <w:webHidden/>
          </w:rPr>
          <w:fldChar w:fldCharType="begin"/>
        </w:r>
        <w:r w:rsidR="00D50A7D">
          <w:rPr>
            <w:webHidden/>
          </w:rPr>
          <w:instrText xml:space="preserve"> PAGEREF _Toc122341280 \h </w:instrText>
        </w:r>
        <w:r w:rsidR="00D50A7D">
          <w:rPr>
            <w:webHidden/>
          </w:rPr>
        </w:r>
        <w:r w:rsidR="00D50A7D">
          <w:rPr>
            <w:webHidden/>
          </w:rPr>
          <w:fldChar w:fldCharType="separate"/>
        </w:r>
        <w:r w:rsidR="00F601C6">
          <w:rPr>
            <w:webHidden/>
          </w:rPr>
          <w:t>11</w:t>
        </w:r>
        <w:r w:rsidR="00D50A7D">
          <w:rPr>
            <w:webHidden/>
          </w:rPr>
          <w:fldChar w:fldCharType="end"/>
        </w:r>
      </w:hyperlink>
    </w:p>
    <w:p w14:paraId="60215DA0" w14:textId="0A06B8C3" w:rsidR="00D50A7D" w:rsidRDefault="00000000" w:rsidP="003A730C">
      <w:pPr>
        <w:pStyle w:val="TOC1"/>
        <w:rPr>
          <w:rFonts w:asciiTheme="minorHAnsi" w:eastAsiaTheme="minorEastAsia" w:hAnsiTheme="minorHAnsi"/>
          <w:sz w:val="22"/>
          <w:lang w:eastAsia="en-GB"/>
        </w:rPr>
      </w:pPr>
      <w:hyperlink w:anchor="_Toc122341281" w:history="1">
        <w:r w:rsidR="00D50A7D" w:rsidRPr="00CC44F7">
          <w:rPr>
            <w:rStyle w:val="Hyperlink"/>
          </w:rPr>
          <w:t>5. Audit trail</w:t>
        </w:r>
        <w:r w:rsidR="00D50A7D">
          <w:rPr>
            <w:webHidden/>
          </w:rPr>
          <w:tab/>
        </w:r>
        <w:r w:rsidR="00D50A7D">
          <w:rPr>
            <w:webHidden/>
          </w:rPr>
          <w:fldChar w:fldCharType="begin"/>
        </w:r>
        <w:r w:rsidR="00D50A7D">
          <w:rPr>
            <w:webHidden/>
          </w:rPr>
          <w:instrText xml:space="preserve"> PAGEREF _Toc122341281 \h </w:instrText>
        </w:r>
        <w:r w:rsidR="00D50A7D">
          <w:rPr>
            <w:webHidden/>
          </w:rPr>
        </w:r>
        <w:r w:rsidR="00D50A7D">
          <w:rPr>
            <w:webHidden/>
          </w:rPr>
          <w:fldChar w:fldCharType="separate"/>
        </w:r>
        <w:r w:rsidR="00F601C6">
          <w:rPr>
            <w:webHidden/>
          </w:rPr>
          <w:t>14</w:t>
        </w:r>
        <w:r w:rsidR="00D50A7D">
          <w:rPr>
            <w:webHidden/>
          </w:rPr>
          <w:fldChar w:fldCharType="end"/>
        </w:r>
      </w:hyperlink>
    </w:p>
    <w:p w14:paraId="7B11B803" w14:textId="333462EB" w:rsidR="00D50A7D" w:rsidRDefault="00000000" w:rsidP="003A730C">
      <w:pPr>
        <w:pStyle w:val="TOC1"/>
        <w:rPr>
          <w:rFonts w:asciiTheme="minorHAnsi" w:eastAsiaTheme="minorEastAsia" w:hAnsiTheme="minorHAnsi"/>
          <w:sz w:val="22"/>
          <w:lang w:eastAsia="en-GB"/>
        </w:rPr>
      </w:pPr>
      <w:hyperlink w:anchor="_Toc122341282" w:history="1">
        <w:r w:rsidR="00D50A7D" w:rsidRPr="00CC44F7">
          <w:rPr>
            <w:rStyle w:val="Hyperlink"/>
          </w:rPr>
          <w:t>6. Additional references</w:t>
        </w:r>
        <w:r w:rsidR="00D50A7D">
          <w:rPr>
            <w:webHidden/>
          </w:rPr>
          <w:tab/>
        </w:r>
        <w:r w:rsidR="00D50A7D">
          <w:rPr>
            <w:webHidden/>
          </w:rPr>
          <w:fldChar w:fldCharType="begin"/>
        </w:r>
        <w:r w:rsidR="00D50A7D">
          <w:rPr>
            <w:webHidden/>
          </w:rPr>
          <w:instrText xml:space="preserve"> PAGEREF _Toc122341282 \h </w:instrText>
        </w:r>
        <w:r w:rsidR="00D50A7D">
          <w:rPr>
            <w:webHidden/>
          </w:rPr>
        </w:r>
        <w:r w:rsidR="00D50A7D">
          <w:rPr>
            <w:webHidden/>
          </w:rPr>
          <w:fldChar w:fldCharType="separate"/>
        </w:r>
        <w:r w:rsidR="00F601C6">
          <w:rPr>
            <w:webHidden/>
          </w:rPr>
          <w:t>16</w:t>
        </w:r>
        <w:r w:rsidR="00D50A7D">
          <w:rPr>
            <w:webHidden/>
          </w:rPr>
          <w:fldChar w:fldCharType="end"/>
        </w:r>
      </w:hyperlink>
    </w:p>
    <w:p w14:paraId="71CD32B7" w14:textId="2A3D731A" w:rsidR="00D50A7D" w:rsidRDefault="00000000" w:rsidP="003A730C">
      <w:pPr>
        <w:pStyle w:val="TOC1"/>
        <w:rPr>
          <w:rFonts w:asciiTheme="minorHAnsi" w:eastAsiaTheme="minorEastAsia" w:hAnsiTheme="minorHAnsi"/>
          <w:sz w:val="22"/>
          <w:lang w:eastAsia="en-GB"/>
        </w:rPr>
      </w:pPr>
      <w:hyperlink w:anchor="_Toc122341283" w:history="1">
        <w:r w:rsidR="00D50A7D" w:rsidRPr="00CC44F7">
          <w:rPr>
            <w:rStyle w:val="Hyperlink"/>
          </w:rPr>
          <w:t>7. Individual authorisation (Appendix 1)</w:t>
        </w:r>
        <w:r w:rsidR="00D50A7D">
          <w:rPr>
            <w:webHidden/>
          </w:rPr>
          <w:tab/>
        </w:r>
        <w:r w:rsidR="00D50A7D">
          <w:rPr>
            <w:webHidden/>
          </w:rPr>
          <w:fldChar w:fldCharType="begin"/>
        </w:r>
        <w:r w:rsidR="00D50A7D">
          <w:rPr>
            <w:webHidden/>
          </w:rPr>
          <w:instrText xml:space="preserve"> PAGEREF _Toc122341283 \h </w:instrText>
        </w:r>
        <w:r w:rsidR="00D50A7D">
          <w:rPr>
            <w:webHidden/>
          </w:rPr>
        </w:r>
        <w:r w:rsidR="00D50A7D">
          <w:rPr>
            <w:webHidden/>
          </w:rPr>
          <w:fldChar w:fldCharType="separate"/>
        </w:r>
        <w:r w:rsidR="00F601C6">
          <w:rPr>
            <w:webHidden/>
          </w:rPr>
          <w:t>17</w:t>
        </w:r>
        <w:r w:rsidR="00D50A7D">
          <w:rPr>
            <w:webHidden/>
          </w:rPr>
          <w:fldChar w:fldCharType="end"/>
        </w:r>
      </w:hyperlink>
    </w:p>
    <w:p w14:paraId="681F7869" w14:textId="185FEB1A" w:rsidR="00D50A7D" w:rsidRDefault="00000000" w:rsidP="003A730C">
      <w:pPr>
        <w:pStyle w:val="TOC1"/>
        <w:rPr>
          <w:rFonts w:asciiTheme="minorHAnsi" w:eastAsiaTheme="minorEastAsia" w:hAnsiTheme="minorHAnsi"/>
          <w:sz w:val="22"/>
          <w:lang w:eastAsia="en-GB"/>
        </w:rPr>
      </w:pPr>
      <w:hyperlink w:anchor="_Toc122341284" w:history="1">
        <w:r w:rsidR="00D50A7D" w:rsidRPr="00CC44F7">
          <w:rPr>
            <w:rStyle w:val="Hyperlink"/>
          </w:rPr>
          <w:t>8. Version history</w:t>
        </w:r>
        <w:r w:rsidR="00D50A7D">
          <w:rPr>
            <w:webHidden/>
          </w:rPr>
          <w:tab/>
        </w:r>
        <w:r w:rsidR="00D50A7D">
          <w:rPr>
            <w:webHidden/>
          </w:rPr>
          <w:fldChar w:fldCharType="begin"/>
        </w:r>
        <w:r w:rsidR="00D50A7D">
          <w:rPr>
            <w:webHidden/>
          </w:rPr>
          <w:instrText xml:space="preserve"> PAGEREF _Toc122341284 \h </w:instrText>
        </w:r>
        <w:r w:rsidR="00D50A7D">
          <w:rPr>
            <w:webHidden/>
          </w:rPr>
        </w:r>
        <w:r w:rsidR="00D50A7D">
          <w:rPr>
            <w:webHidden/>
          </w:rPr>
          <w:fldChar w:fldCharType="separate"/>
        </w:r>
        <w:r w:rsidR="00F601C6">
          <w:rPr>
            <w:webHidden/>
          </w:rPr>
          <w:t>19</w:t>
        </w:r>
        <w:r w:rsidR="00D50A7D">
          <w:rPr>
            <w:webHidden/>
          </w:rPr>
          <w:fldChar w:fldCharType="end"/>
        </w:r>
      </w:hyperlink>
    </w:p>
    <w:p w14:paraId="5404380C" w14:textId="1A5B3D92" w:rsidR="0066594B" w:rsidRDefault="00D50A7D" w:rsidP="00151D33">
      <w:r>
        <w:rPr>
          <w:noProof/>
        </w:rPr>
        <w:fldChar w:fldCharType="end"/>
      </w:r>
    </w:p>
    <w:p w14:paraId="40E7017F" w14:textId="77777777" w:rsidR="0066594B" w:rsidRDefault="0066594B" w:rsidP="00151D33">
      <w:pPr>
        <w:sectPr w:rsidR="0066594B" w:rsidSect="001003B6">
          <w:headerReference w:type="even" r:id="rId24"/>
          <w:headerReference w:type="default" r:id="rId25"/>
          <w:footerReference w:type="even" r:id="rId26"/>
          <w:footerReference w:type="default" r:id="rId27"/>
          <w:headerReference w:type="first" r:id="rId28"/>
          <w:footerReference w:type="first" r:id="rId29"/>
          <w:footnotePr>
            <w:numFmt w:val="lowerRoman"/>
          </w:footnotePr>
          <w:endnotePr>
            <w:numFmt w:val="decimal"/>
          </w:endnotePr>
          <w:pgSz w:w="11906" w:h="16838"/>
          <w:pgMar w:top="1418" w:right="1418" w:bottom="1531" w:left="1418" w:header="680" w:footer="624" w:gutter="0"/>
          <w:cols w:space="708"/>
          <w:docGrid w:linePitch="360"/>
        </w:sectPr>
      </w:pPr>
    </w:p>
    <w:p w14:paraId="6CCC5DFA" w14:textId="77777777" w:rsidR="00DA3BF3" w:rsidRDefault="00DA3BF3">
      <w:pPr>
        <w:rPr>
          <w:rFonts w:eastAsiaTheme="majorEastAsia" w:cstheme="majorBidi"/>
          <w:b/>
          <w:color w:val="0078D4" w:themeColor="accent1"/>
          <w:sz w:val="36"/>
          <w:szCs w:val="36"/>
        </w:rPr>
      </w:pPr>
      <w:bookmarkStart w:id="19" w:name="_Toc60298143"/>
      <w:bookmarkStart w:id="20" w:name="_Toc57039405"/>
      <w:bookmarkStart w:id="21" w:name="_Toc57039487"/>
      <w:bookmarkStart w:id="22" w:name="_Toc57103215"/>
      <w:bookmarkStart w:id="23" w:name="_Toc57105451"/>
      <w:r>
        <w:rPr>
          <w:color w:val="0078D4" w:themeColor="accent1"/>
        </w:rPr>
        <w:lastRenderedPageBreak/>
        <w:br w:type="page"/>
      </w:r>
    </w:p>
    <w:p w14:paraId="48604B47" w14:textId="2FEB313A" w:rsidR="007639B5" w:rsidRPr="00E4168E" w:rsidRDefault="007639B5" w:rsidP="007639B5">
      <w:pPr>
        <w:pStyle w:val="Heading1"/>
        <w:rPr>
          <w:color w:val="00599E" w:themeColor="accent1" w:themeShade="BF"/>
        </w:rPr>
      </w:pPr>
      <w:bookmarkStart w:id="24" w:name="_Toc122082457"/>
      <w:bookmarkStart w:id="25" w:name="_Toc122341276"/>
      <w:r w:rsidRPr="00E4168E">
        <w:rPr>
          <w:color w:val="00599E" w:themeColor="accent1" w:themeShade="BF"/>
        </w:rPr>
        <w:lastRenderedPageBreak/>
        <w:t>Authorisation</w:t>
      </w:r>
      <w:bookmarkEnd w:id="19"/>
      <w:bookmarkEnd w:id="24"/>
      <w:bookmarkEnd w:id="25"/>
    </w:p>
    <w:p w14:paraId="3D111707" w14:textId="74656031" w:rsidR="00E4168E" w:rsidRDefault="00E4168E" w:rsidP="00CC3B83">
      <w:pPr>
        <w:rPr>
          <w:rStyle w:val="Bold"/>
        </w:rPr>
      </w:pPr>
      <w:r>
        <w:rPr>
          <w:rStyle w:val="Bold"/>
        </w:rPr>
        <w:t>This PGD is not legally valid until it has had the relevant organisational authorisation.</w:t>
      </w:r>
    </w:p>
    <w:p w14:paraId="3134CBB2" w14:textId="39726FD5" w:rsidR="007639B5" w:rsidRPr="00CC3B83" w:rsidRDefault="007639B5" w:rsidP="00CC3B83">
      <w:pPr>
        <w:rPr>
          <w:rStyle w:val="Bold"/>
        </w:rPr>
      </w:pPr>
      <w:r w:rsidRPr="00CC3B83">
        <w:rPr>
          <w:rStyle w:val="Bold"/>
        </w:rPr>
        <w:t>PGD</w:t>
      </w:r>
      <w:bookmarkEnd w:id="20"/>
      <w:bookmarkEnd w:id="21"/>
      <w:bookmarkEnd w:id="22"/>
      <w:bookmarkEnd w:id="23"/>
      <w:r w:rsidR="00D44F01">
        <w:rPr>
          <w:rStyle w:val="Bold"/>
        </w:rPr>
        <w:t xml:space="preserve"> </w:t>
      </w:r>
      <w:r w:rsidR="00584568">
        <w:rPr>
          <w:rStyle w:val="Bold"/>
        </w:rPr>
        <w:t>f</w:t>
      </w:r>
      <w:r w:rsidR="00C76B1F">
        <w:rPr>
          <w:rStyle w:val="Bold"/>
        </w:rPr>
        <w:t>exofenadine</w:t>
      </w:r>
      <w:r w:rsidR="00EF2620">
        <w:rPr>
          <w:rStyle w:val="Bold"/>
        </w:rPr>
        <w:t xml:space="preserve"> 120mg</w:t>
      </w:r>
      <w:r w:rsidR="00C76B1F">
        <w:rPr>
          <w:rStyle w:val="Bold"/>
        </w:rPr>
        <w:t xml:space="preserve"> tablets</w:t>
      </w:r>
      <w:r w:rsidR="00D44F01">
        <w:rPr>
          <w:rStyle w:val="Bold"/>
        </w:rPr>
        <w:t xml:space="preserve"> </w:t>
      </w:r>
    </w:p>
    <w:p w14:paraId="51774188" w14:textId="49827D71" w:rsidR="007639B5" w:rsidRPr="007639B5" w:rsidRDefault="007639B5" w:rsidP="007639B5">
      <w:r w:rsidRPr="007639B5">
        <w:t xml:space="preserve">This specimen PGD template has been produced </w:t>
      </w:r>
      <w:r w:rsidR="00C3490E">
        <w:t xml:space="preserve">in collaboration with the Primary Care Community Pharmacy Group </w:t>
      </w:r>
      <w:r w:rsidRPr="007639B5">
        <w:t xml:space="preserve">to assist NHS </w:t>
      </w:r>
      <w:r w:rsidR="00DA3F2A">
        <w:t>B</w:t>
      </w:r>
      <w:r w:rsidRPr="007639B5">
        <w:t>oards</w:t>
      </w:r>
      <w:r w:rsidR="00C3490E">
        <w:t xml:space="preserve"> in the uniform provision of services under ‘NHS Pharmacy First Scotland’ banner across NHS Scotland</w:t>
      </w:r>
      <w:r w:rsidRPr="007639B5">
        <w:t xml:space="preserve">. NHS </w:t>
      </w:r>
      <w:r w:rsidR="00DA3F2A">
        <w:t>B</w:t>
      </w:r>
      <w:r w:rsidRPr="007639B5">
        <w:t>oards should ensure that the final PGD is considered and approved in line with local clinical governance arrangements for PGDs.</w:t>
      </w:r>
    </w:p>
    <w:p w14:paraId="6719DE63" w14:textId="74C88830" w:rsidR="007639B5" w:rsidRPr="00C3490E" w:rsidRDefault="00C3490E" w:rsidP="007639B5">
      <w:pPr>
        <w:rPr>
          <w:position w:val="-14"/>
        </w:rPr>
      </w:pPr>
      <w:r>
        <w:t xml:space="preserve">The </w:t>
      </w:r>
      <w:r w:rsidR="002B6B3B">
        <w:t xml:space="preserve">community pharmacist </w:t>
      </w:r>
      <w:r>
        <w:t xml:space="preserve">who may supply </w:t>
      </w:r>
      <w:r w:rsidR="00C76B1F">
        <w:t>fexofenadine tablets</w:t>
      </w:r>
      <w:r>
        <w:t xml:space="preserve"> under this PGD can do so only as </w:t>
      </w:r>
      <w:r w:rsidR="00216C0F">
        <w:t xml:space="preserve">a </w:t>
      </w:r>
      <w:r w:rsidR="007639B5" w:rsidRPr="007639B5">
        <w:t xml:space="preserve">named individual. It is the responsibility of each professional to practice within the bounds of their own competence and in accordance with </w:t>
      </w:r>
      <w:r w:rsidR="0077657B">
        <w:t>the</w:t>
      </w:r>
      <w:r w:rsidR="0077657B" w:rsidRPr="007639B5">
        <w:t xml:space="preserve"> </w:t>
      </w:r>
      <w:r w:rsidR="0077657B">
        <w:t>General Pharmaceutical Council Standards for Pharmacy Professionals</w:t>
      </w:r>
      <w:r w:rsidR="0077657B" w:rsidRPr="007639B5" w:rsidDel="009841DC">
        <w:t xml:space="preserve"> </w:t>
      </w:r>
      <w:r w:rsidR="007639B5" w:rsidRPr="007639B5">
        <w:t xml:space="preserve">and to ensure familiarity with the manufacturer’s product information/summary of product characteristics (SPC) for all </w:t>
      </w:r>
      <w:r>
        <w:t>medicines supplied</w:t>
      </w:r>
      <w:r w:rsidR="007639B5" w:rsidRPr="007639B5">
        <w:t xml:space="preserve"> in accordance with this PGD.</w:t>
      </w:r>
    </w:p>
    <w:p w14:paraId="66756FF4" w14:textId="26344E06" w:rsidR="007639B5" w:rsidRDefault="007639B5" w:rsidP="007639B5">
      <w:r w:rsidRPr="007639B5">
        <w:t xml:space="preserve">NHS </w:t>
      </w:r>
      <w:r w:rsidR="00DA3F2A">
        <w:t>B</w:t>
      </w:r>
      <w:r w:rsidRPr="007639B5">
        <w:t xml:space="preserve">oard governance arrangements will indicate how records of staff authorised to operate this PGD will be maintained. Under PGD legislation there can be no delegation. </w:t>
      </w:r>
      <w:r w:rsidR="00FB794F">
        <w:t>Supply of the medicine</w:t>
      </w:r>
      <w:r w:rsidRPr="007639B5">
        <w:t xml:space="preserve"> has to be by the same practitioner who has assessed the patient under the PGD.</w:t>
      </w:r>
    </w:p>
    <w:p w14:paraId="695C68E9" w14:textId="76CDF7C8" w:rsidR="00FB794F" w:rsidRPr="007639B5" w:rsidRDefault="00FB794F" w:rsidP="007639B5"/>
    <w:p w14:paraId="6A70AE7C" w14:textId="77777777" w:rsidR="00E4168E" w:rsidRDefault="00E4168E" w:rsidP="008C552F"/>
    <w:p w14:paraId="382C63FD" w14:textId="77777777" w:rsidR="00E4168E" w:rsidRDefault="00E4168E" w:rsidP="008C552F"/>
    <w:p w14:paraId="3E7817B9" w14:textId="77777777" w:rsidR="00E4168E" w:rsidRDefault="00E4168E" w:rsidP="008C552F"/>
    <w:p w14:paraId="7758F6F2" w14:textId="77777777" w:rsidR="007C545C" w:rsidRDefault="007C545C">
      <w:r>
        <w:br w:type="page"/>
      </w:r>
    </w:p>
    <w:p w14:paraId="17B5385D" w14:textId="3902D2E2" w:rsidR="00D313BC" w:rsidRDefault="00D313BC" w:rsidP="00D313BC">
      <w:r>
        <w:rPr>
          <w:noProof/>
          <w:lang w:eastAsia="en-GB"/>
        </w:rPr>
        <w:lastRenderedPageBreak/>
        <w:drawing>
          <wp:anchor distT="0" distB="0" distL="114300" distR="114300" simplePos="0" relativeHeight="251664384" behindDoc="0" locked="0" layoutInCell="1" allowOverlap="1" wp14:anchorId="4F6C9D19" wp14:editId="20ECD70D">
            <wp:simplePos x="0" y="0"/>
            <wp:positionH relativeFrom="column">
              <wp:posOffset>3204210</wp:posOffset>
            </wp:positionH>
            <wp:positionV relativeFrom="paragraph">
              <wp:posOffset>294640</wp:posOffset>
            </wp:positionV>
            <wp:extent cx="1276350" cy="4044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404495"/>
                    </a:xfrm>
                    <a:prstGeom prst="rect">
                      <a:avLst/>
                    </a:prstGeom>
                    <a:noFill/>
                  </pic:spPr>
                </pic:pic>
              </a:graphicData>
            </a:graphic>
            <wp14:sizeRelH relativeFrom="page">
              <wp14:pctWidth>0</wp14:pctWidth>
            </wp14:sizeRelH>
            <wp14:sizeRelV relativeFrom="page">
              <wp14:pctHeight>0</wp14:pctHeight>
            </wp14:sizeRelV>
          </wp:anchor>
        </w:drawing>
      </w:r>
      <w:r>
        <w:t>This PGD has been approved on behalf of NHS Scotland by NHS 24 by:</w:t>
      </w:r>
    </w:p>
    <w:p w14:paraId="1E40083A" w14:textId="5535FAA3" w:rsidR="00D313BC" w:rsidRDefault="00D313BC" w:rsidP="00D313BC">
      <w:pPr>
        <w:spacing w:after="0"/>
      </w:pPr>
      <w:r>
        <w:rPr>
          <w:noProof/>
          <w:lang w:eastAsia="en-GB"/>
        </w:rPr>
        <w:drawing>
          <wp:anchor distT="0" distB="0" distL="114300" distR="114300" simplePos="0" relativeHeight="251665408" behindDoc="0" locked="0" layoutInCell="1" allowOverlap="1" wp14:anchorId="14D3AD8A" wp14:editId="5E5A9C95">
            <wp:simplePos x="0" y="0"/>
            <wp:positionH relativeFrom="column">
              <wp:posOffset>3413760</wp:posOffset>
            </wp:positionH>
            <wp:positionV relativeFrom="paragraph">
              <wp:posOffset>384175</wp:posOffset>
            </wp:positionV>
            <wp:extent cx="1276350" cy="469265"/>
            <wp:effectExtent l="0" t="0" r="0" b="6985"/>
            <wp:wrapNone/>
            <wp:docPr id="10" name="Picture 10" descr="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ignature"/>
                    <pic:cNvPicPr>
                      <a:picLocks noChangeAspect="1" noChangeArrowheads="1"/>
                    </pic:cNvPicPr>
                  </pic:nvPicPr>
                  <pic:blipFill>
                    <a:blip r:embed="rId31" cstate="print">
                      <a:extLst>
                        <a:ext uri="{28A0092B-C50C-407E-A947-70E740481C1C}">
                          <a14:useLocalDpi xmlns:a14="http://schemas.microsoft.com/office/drawing/2010/main" val="0"/>
                        </a:ext>
                      </a:extLst>
                    </a:blip>
                    <a:srcRect l="51331" t="44585" r="30676" b="46057"/>
                    <a:stretch>
                      <a:fillRect/>
                    </a:stretch>
                  </pic:blipFill>
                  <pic:spPr bwMode="auto">
                    <a:xfrm>
                      <a:off x="0" y="0"/>
                      <a:ext cx="1276350" cy="469265"/>
                    </a:xfrm>
                    <a:prstGeom prst="rect">
                      <a:avLst/>
                    </a:prstGeom>
                    <a:noFill/>
                  </pic:spPr>
                </pic:pic>
              </a:graphicData>
            </a:graphic>
            <wp14:sizeRelH relativeFrom="margin">
              <wp14:pctWidth>0</wp14:pctWidth>
            </wp14:sizeRelH>
            <wp14:sizeRelV relativeFrom="margin">
              <wp14:pctHeight>0</wp14:pctHeight>
            </wp14:sizeRelV>
          </wp:anchor>
        </w:drawing>
      </w:r>
      <w:r>
        <w:t>Doctor (Name / Signature):</w:t>
      </w:r>
      <w:r>
        <w:rPr>
          <w:noProof/>
          <w:lang w:eastAsia="en-GB"/>
        </w:rPr>
        <w:t xml:space="preserve"> Dr Laura Ryan</w:t>
      </w:r>
      <w:r>
        <w:rPr>
          <w:noProof/>
          <w:lang w:eastAsia="en-GB"/>
        </w:rPr>
        <w:tab/>
      </w:r>
      <w:r>
        <w:tab/>
      </w:r>
      <w:r>
        <w:br/>
      </w:r>
    </w:p>
    <w:p w14:paraId="198854A4" w14:textId="74EBC22F" w:rsidR="00D313BC" w:rsidRDefault="00170A3E" w:rsidP="00D313BC">
      <w:pPr>
        <w:spacing w:after="0"/>
      </w:pPr>
      <w:r w:rsidRPr="00170A3E">
        <w:rPr>
          <w:noProof/>
        </w:rPr>
        <w:drawing>
          <wp:anchor distT="0" distB="0" distL="114300" distR="114300" simplePos="0" relativeHeight="251666432" behindDoc="1" locked="0" layoutInCell="1" allowOverlap="1" wp14:anchorId="24522D55" wp14:editId="3A1C9553">
            <wp:simplePos x="0" y="0"/>
            <wp:positionH relativeFrom="column">
              <wp:posOffset>4456430</wp:posOffset>
            </wp:positionH>
            <wp:positionV relativeFrom="paragraph">
              <wp:posOffset>345440</wp:posOffset>
            </wp:positionV>
            <wp:extent cx="1718310" cy="462915"/>
            <wp:effectExtent l="0" t="0" r="0" b="0"/>
            <wp:wrapTight wrapText="bothSides">
              <wp:wrapPolygon edited="0">
                <wp:start x="0" y="0"/>
                <wp:lineTo x="0" y="20444"/>
                <wp:lineTo x="21313" y="20444"/>
                <wp:lineTo x="2131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8310" cy="46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3BC">
        <w:t>Pharmacist (Name /Signature): Dr John McAnaw</w:t>
      </w:r>
      <w:r w:rsidR="00D313BC">
        <w:tab/>
      </w:r>
      <w:r w:rsidR="00D313BC">
        <w:br/>
      </w:r>
    </w:p>
    <w:p w14:paraId="1E23DA91" w14:textId="77777777" w:rsidR="00D313BC" w:rsidRDefault="00D313BC" w:rsidP="00D313BC">
      <w:pPr>
        <w:spacing w:after="0"/>
      </w:pPr>
      <w:r>
        <w:t>NHS Scotland representative (Name / Signature): Mr Jim Miller</w:t>
      </w:r>
    </w:p>
    <w:p w14:paraId="6084AEFC" w14:textId="77777777" w:rsidR="00D313BC" w:rsidRDefault="00D313BC" w:rsidP="00D313BC">
      <w:pPr>
        <w:spacing w:after="0"/>
      </w:pPr>
    </w:p>
    <w:p w14:paraId="3C60F4AE" w14:textId="77777777" w:rsidR="00D313BC" w:rsidRDefault="00D313BC" w:rsidP="00D313BC">
      <w:r>
        <w:t>Approved on behalf of NHS…………</w:t>
      </w:r>
      <w:r>
        <w:rPr>
          <w:i/>
          <w:iCs/>
          <w:highlight w:val="yellow"/>
        </w:rPr>
        <w:t>insert Board</w:t>
      </w:r>
      <w:r>
        <w:t>………………………… by:</w:t>
      </w:r>
    </w:p>
    <w:p w14:paraId="0A9DB1DE" w14:textId="6E97831C" w:rsidR="008C552F" w:rsidRDefault="008C552F" w:rsidP="00D313BC">
      <w:r w:rsidRPr="007639B5">
        <w:t xml:space="preserve">Medical Director </w:t>
      </w:r>
      <w:r>
        <w:t xml:space="preserve">(Name / Signature) </w:t>
      </w:r>
      <w:r w:rsidRPr="007639B5">
        <w:t>………………………………………</w:t>
      </w:r>
      <w:r>
        <w:t>…………..</w:t>
      </w:r>
      <w:r>
        <w:tab/>
      </w:r>
      <w:r>
        <w:br/>
      </w:r>
      <w:r w:rsidRPr="007639B5">
        <w:t xml:space="preserve">Director of Pharmacy/Senior Pharmacist </w:t>
      </w:r>
      <w:r>
        <w:t xml:space="preserve">(Name / Signature) </w:t>
      </w:r>
      <w:r w:rsidRPr="007639B5">
        <w:t>……………………</w:t>
      </w:r>
      <w:r>
        <w:t>…</w:t>
      </w:r>
      <w:r>
        <w:br/>
      </w:r>
      <w:r w:rsidRPr="007639B5">
        <w:t>Clinical Governance Lead</w:t>
      </w:r>
      <w:r>
        <w:t xml:space="preserve"> (Name / Signature)</w:t>
      </w:r>
      <w:r w:rsidRPr="007639B5">
        <w:t xml:space="preserve"> …………………………</w:t>
      </w:r>
      <w:r>
        <w:t>…………</w:t>
      </w:r>
      <w:r w:rsidR="00E4168E">
        <w:t>…..</w:t>
      </w:r>
      <w:r>
        <w:br/>
      </w:r>
      <w:r w:rsidRPr="007639B5">
        <w:t xml:space="preserve">Date approved: </w:t>
      </w:r>
      <w:r>
        <w:t>………………………………</w:t>
      </w:r>
    </w:p>
    <w:p w14:paraId="4BFD7FC8" w14:textId="542AE99A" w:rsidR="007639B5" w:rsidRDefault="007639B5" w:rsidP="007639B5">
      <w:r w:rsidRPr="007639B5">
        <w:t xml:space="preserve">Effective from: </w:t>
      </w:r>
      <w:r w:rsidR="00E4168E" w:rsidRPr="00E4168E">
        <w:rPr>
          <w:i/>
          <w:iCs/>
          <w:highlight w:val="yellow"/>
        </w:rPr>
        <w:t>insert date</w:t>
      </w:r>
      <w:r w:rsidRPr="00E4168E">
        <w:tab/>
      </w:r>
      <w:r w:rsidRPr="007639B5">
        <w:tab/>
      </w:r>
    </w:p>
    <w:p w14:paraId="28983240" w14:textId="3074D7E4" w:rsidR="00FB794F" w:rsidRDefault="00FB794F" w:rsidP="007639B5">
      <w:r w:rsidRPr="00FB794F">
        <w:rPr>
          <w:b/>
          <w:bCs/>
          <w:u w:val="single"/>
        </w:rPr>
        <w:t>It is the responsibility of the person using the PGD to ensure they are using the most recent issue</w:t>
      </w:r>
      <w:r>
        <w:t>.</w:t>
      </w:r>
    </w:p>
    <w:p w14:paraId="0D8B14CE" w14:textId="62C8017E" w:rsidR="00FB794F" w:rsidRDefault="00FB794F" w:rsidP="007639B5">
      <w:pPr>
        <w:rPr>
          <w:i/>
          <w:iCs/>
        </w:rPr>
      </w:pPr>
      <w:r>
        <w:t xml:space="preserve">Expiry date: </w:t>
      </w:r>
      <w:r w:rsidR="00082614">
        <w:t>17 May</w:t>
      </w:r>
      <w:r>
        <w:t xml:space="preserve"> 2026 </w:t>
      </w:r>
    </w:p>
    <w:p w14:paraId="4ED1CF45" w14:textId="77C6A0D3" w:rsidR="00FB794F" w:rsidRPr="00FB794F" w:rsidRDefault="00FB794F" w:rsidP="007639B5">
      <w:pPr>
        <w:rPr>
          <w:i/>
          <w:iCs/>
          <w:highlight w:val="yellow"/>
        </w:rPr>
      </w:pPr>
      <w:r>
        <w:rPr>
          <w:i/>
          <w:iCs/>
          <w:highlight w:val="yellow"/>
        </w:rPr>
        <w:br w:type="page"/>
      </w:r>
    </w:p>
    <w:p w14:paraId="5A27EF4F" w14:textId="2D8DB132" w:rsidR="007639B5" w:rsidRPr="00E4168E" w:rsidRDefault="007639B5" w:rsidP="007639B5">
      <w:pPr>
        <w:pStyle w:val="Heading1numbered"/>
        <w:rPr>
          <w:color w:val="00599E" w:themeColor="accent1" w:themeShade="BF"/>
        </w:rPr>
      </w:pPr>
      <w:bookmarkStart w:id="26" w:name="_Toc60298144"/>
      <w:bookmarkStart w:id="27" w:name="_Toc122082458"/>
      <w:bookmarkStart w:id="28" w:name="_Toc122341277"/>
      <w:r w:rsidRPr="00E4168E">
        <w:rPr>
          <w:color w:val="00599E" w:themeColor="accent1" w:themeShade="BF"/>
        </w:rPr>
        <w:lastRenderedPageBreak/>
        <w:t>Clinical situation</w:t>
      </w:r>
      <w:bookmarkEnd w:id="26"/>
      <w:bookmarkEnd w:id="27"/>
      <w:bookmarkEnd w:id="28"/>
    </w:p>
    <w:p w14:paraId="4B5A8244" w14:textId="23FD9B48" w:rsidR="007639B5" w:rsidRPr="00E4168E" w:rsidRDefault="007639B5" w:rsidP="007639B5">
      <w:pPr>
        <w:pStyle w:val="Heading2numbered"/>
        <w:rPr>
          <w:color w:val="00599E" w:themeColor="accent1" w:themeShade="BF"/>
        </w:rPr>
      </w:pPr>
      <w:r w:rsidRPr="00E4168E">
        <w:rPr>
          <w:color w:val="00599E" w:themeColor="accent1" w:themeShade="BF"/>
        </w:rPr>
        <w:t>Indication</w:t>
      </w:r>
    </w:p>
    <w:p w14:paraId="533AEE20" w14:textId="4BCAE867" w:rsidR="003F17ED" w:rsidRDefault="00FB794F" w:rsidP="00F73AD5">
      <w:r>
        <w:t xml:space="preserve">Relief of symptoms of </w:t>
      </w:r>
      <w:r w:rsidR="00CC39D6">
        <w:t>se</w:t>
      </w:r>
      <w:r w:rsidR="00466B79">
        <w:t>asonal</w:t>
      </w:r>
      <w:r w:rsidR="00A148BA">
        <w:t xml:space="preserve"> allergic</w:t>
      </w:r>
      <w:r w:rsidR="00466B79">
        <w:t xml:space="preserve"> rhinitis</w:t>
      </w:r>
    </w:p>
    <w:p w14:paraId="59C10640" w14:textId="4420F947" w:rsidR="007639B5" w:rsidRPr="00E4168E" w:rsidRDefault="007639B5" w:rsidP="007639B5">
      <w:pPr>
        <w:pStyle w:val="Heading2numbered"/>
        <w:rPr>
          <w:color w:val="00599E" w:themeColor="accent1" w:themeShade="BF"/>
        </w:rPr>
      </w:pPr>
      <w:r w:rsidRPr="00E4168E">
        <w:rPr>
          <w:color w:val="00599E" w:themeColor="accent1" w:themeShade="BF"/>
        </w:rPr>
        <w:t>Inclusion criteria</w:t>
      </w:r>
    </w:p>
    <w:p w14:paraId="49BA8B40" w14:textId="76E569AF" w:rsidR="00C336C7" w:rsidRDefault="00FB794F" w:rsidP="00F73AD5">
      <w:r>
        <w:t>Patients aged</w:t>
      </w:r>
      <w:r w:rsidR="00A07ACF">
        <w:t xml:space="preserve"> </w:t>
      </w:r>
      <w:r w:rsidR="00AF640A">
        <w:t>12</w:t>
      </w:r>
      <w:r>
        <w:t xml:space="preserve"> years and o</w:t>
      </w:r>
      <w:r w:rsidR="00A07ACF">
        <w:t>ver</w:t>
      </w:r>
      <w:r>
        <w:t xml:space="preserve"> with </w:t>
      </w:r>
      <w:r w:rsidR="00312B8A">
        <w:t xml:space="preserve">symptoms of </w:t>
      </w:r>
      <w:r>
        <w:t>seasonal allergic rhinitis</w:t>
      </w:r>
      <w:r w:rsidR="00C336C7">
        <w:t>:</w:t>
      </w:r>
    </w:p>
    <w:p w14:paraId="39E5A41C" w14:textId="107ADD32" w:rsidR="003F17ED" w:rsidRPr="0067250F" w:rsidRDefault="00C336C7" w:rsidP="0067250F">
      <w:pPr>
        <w:pStyle w:val="ListParagraph"/>
        <w:numPr>
          <w:ilvl w:val="0"/>
          <w:numId w:val="21"/>
        </w:numPr>
        <w:rPr>
          <w:b/>
          <w:bCs/>
        </w:rPr>
      </w:pPr>
      <w:r w:rsidRPr="0067250F">
        <w:rPr>
          <w:b/>
          <w:bCs/>
        </w:rPr>
        <w:t>W</w:t>
      </w:r>
      <w:r w:rsidR="00FB794F" w:rsidRPr="0067250F">
        <w:rPr>
          <w:b/>
          <w:bCs/>
        </w:rPr>
        <w:t xml:space="preserve">ho have </w:t>
      </w:r>
      <w:r w:rsidR="000551D2" w:rsidRPr="0067250F">
        <w:rPr>
          <w:b/>
          <w:bCs/>
        </w:rPr>
        <w:t>had treatment failure or remain symptomatic despite</w:t>
      </w:r>
      <w:r w:rsidR="007A3FD1" w:rsidRPr="0067250F">
        <w:rPr>
          <w:b/>
          <w:bCs/>
        </w:rPr>
        <w:t xml:space="preserve"> use of</w:t>
      </w:r>
      <w:r w:rsidR="00D07329" w:rsidRPr="0067250F">
        <w:rPr>
          <w:b/>
          <w:bCs/>
        </w:rPr>
        <w:t xml:space="preserve"> at least two</w:t>
      </w:r>
      <w:r w:rsidR="007A3FD1" w:rsidRPr="0067250F">
        <w:rPr>
          <w:b/>
          <w:bCs/>
        </w:rPr>
        <w:t xml:space="preserve"> other allergy treatments</w:t>
      </w:r>
      <w:r w:rsidR="001B1B59" w:rsidRPr="0067250F">
        <w:rPr>
          <w:b/>
          <w:bCs/>
        </w:rPr>
        <w:t xml:space="preserve"> available over the counter</w:t>
      </w:r>
      <w:r w:rsidR="00D07329" w:rsidRPr="0067250F">
        <w:rPr>
          <w:b/>
          <w:bCs/>
        </w:rPr>
        <w:t xml:space="preserve"> within the last six months</w:t>
      </w:r>
      <w:r w:rsidR="00312B8A" w:rsidRPr="0067250F">
        <w:rPr>
          <w:b/>
          <w:bCs/>
        </w:rPr>
        <w:t>.</w:t>
      </w:r>
    </w:p>
    <w:p w14:paraId="78D526D1" w14:textId="77777777" w:rsidR="0067250F" w:rsidRDefault="00C336C7" w:rsidP="0067250F">
      <w:pPr>
        <w:ind w:firstLine="720"/>
        <w:rPr>
          <w:b/>
          <w:bCs/>
        </w:rPr>
      </w:pPr>
      <w:r>
        <w:rPr>
          <w:b/>
          <w:bCs/>
        </w:rPr>
        <w:t>OR</w:t>
      </w:r>
    </w:p>
    <w:p w14:paraId="29E395C6" w14:textId="361D1CE0" w:rsidR="00180241" w:rsidRDefault="00C336C7" w:rsidP="0067250F">
      <w:pPr>
        <w:pStyle w:val="ListParagraph"/>
        <w:numPr>
          <w:ilvl w:val="0"/>
          <w:numId w:val="21"/>
        </w:numPr>
      </w:pPr>
      <w:r w:rsidRPr="0067250F">
        <w:rPr>
          <w:b/>
          <w:bCs/>
        </w:rPr>
        <w:t>W</w:t>
      </w:r>
      <w:r w:rsidR="00180241" w:rsidRPr="0067250F">
        <w:rPr>
          <w:b/>
          <w:bCs/>
        </w:rPr>
        <w:t xml:space="preserve">ho have required fexofenadine to </w:t>
      </w:r>
      <w:r w:rsidR="00F36495" w:rsidRPr="0067250F">
        <w:rPr>
          <w:b/>
          <w:bCs/>
        </w:rPr>
        <w:t xml:space="preserve">treat symptoms in </w:t>
      </w:r>
      <w:r w:rsidR="0058364E" w:rsidRPr="0067250F">
        <w:rPr>
          <w:b/>
          <w:bCs/>
        </w:rPr>
        <w:t>previous presentations</w:t>
      </w:r>
      <w:r w:rsidR="00A07ACF">
        <w:t>.</w:t>
      </w:r>
    </w:p>
    <w:p w14:paraId="707AF668" w14:textId="08586E28" w:rsidR="00B65C06" w:rsidRPr="00945C53" w:rsidRDefault="00B65C06" w:rsidP="00F73AD5">
      <w:r w:rsidRPr="00945C53">
        <w:t>NB: A combination of</w:t>
      </w:r>
      <w:r w:rsidR="007016CB">
        <w:t xml:space="preserve"> other allergy treatment</w:t>
      </w:r>
      <w:r w:rsidR="003833CA" w:rsidRPr="00945C53">
        <w:t xml:space="preserve"> products may be required to obtain a</w:t>
      </w:r>
      <w:r w:rsidR="0007565A" w:rsidRPr="00945C53">
        <w:t>cceptable</w:t>
      </w:r>
      <w:r w:rsidR="003833CA" w:rsidRPr="00945C53">
        <w:t xml:space="preserve"> symptom control</w:t>
      </w:r>
      <w:r w:rsidR="003F1357">
        <w:t>. H</w:t>
      </w:r>
      <w:r w:rsidR="007016CB">
        <w:t>owever</w:t>
      </w:r>
      <w:r w:rsidR="003F1357">
        <w:t>,</w:t>
      </w:r>
      <w:r w:rsidR="007016CB">
        <w:t xml:space="preserve"> fexofenadine should not be taken together with other oral antihistamine treatments.</w:t>
      </w:r>
    </w:p>
    <w:p w14:paraId="0D6C493F" w14:textId="1F0D41C6" w:rsidR="00945C53" w:rsidRPr="00945C53" w:rsidRDefault="00945C53" w:rsidP="00F73AD5">
      <w:r>
        <w:t>Valid consent to receiving treatment under this PGD has been obtained.</w:t>
      </w:r>
    </w:p>
    <w:p w14:paraId="3D88698B" w14:textId="28A18853" w:rsidR="007639B5" w:rsidRPr="00E4168E" w:rsidRDefault="007639B5" w:rsidP="007639B5">
      <w:pPr>
        <w:pStyle w:val="Heading2numbered"/>
        <w:rPr>
          <w:color w:val="00599E" w:themeColor="accent1" w:themeShade="BF"/>
        </w:rPr>
      </w:pPr>
      <w:r w:rsidRPr="00E4168E">
        <w:rPr>
          <w:color w:val="00599E" w:themeColor="accent1" w:themeShade="BF"/>
        </w:rPr>
        <w:t>Exclusion criteria</w:t>
      </w:r>
    </w:p>
    <w:p w14:paraId="6B193191" w14:textId="078ECEA7" w:rsidR="00FB794F" w:rsidRDefault="00FB794F" w:rsidP="00F73AD5">
      <w:r>
        <w:t xml:space="preserve">Patients under </w:t>
      </w:r>
      <w:r w:rsidR="00957A60">
        <w:t>12</w:t>
      </w:r>
      <w:r>
        <w:t xml:space="preserve"> years of age</w:t>
      </w:r>
      <w:r w:rsidR="00E36D1C">
        <w:t>.</w:t>
      </w:r>
    </w:p>
    <w:p w14:paraId="6E520B11" w14:textId="6B1B767E" w:rsidR="00FB794F" w:rsidRDefault="008D17FA" w:rsidP="00F73AD5">
      <w:r>
        <w:t>Previous h</w:t>
      </w:r>
      <w:r w:rsidR="00FB794F">
        <w:t xml:space="preserve">ypersensitivity to </w:t>
      </w:r>
      <w:r w:rsidR="002D38D0">
        <w:t xml:space="preserve">fexofenadine or </w:t>
      </w:r>
      <w:r w:rsidR="00B51A1F">
        <w:t xml:space="preserve">any </w:t>
      </w:r>
      <w:r w:rsidR="00862DE8">
        <w:t xml:space="preserve">excipients (including </w:t>
      </w:r>
      <w:r w:rsidR="00D920E0">
        <w:t>co</w:t>
      </w:r>
      <w:r w:rsidR="0003506A">
        <w:t xml:space="preserve">louring </w:t>
      </w:r>
      <w:r w:rsidR="00783D11">
        <w:t xml:space="preserve">Allura Red AC Lake </w:t>
      </w:r>
      <w:r w:rsidR="00FD71D9">
        <w:t>which may cause allergic reactions)</w:t>
      </w:r>
      <w:r w:rsidR="00FA7BA1">
        <w:t>.</w:t>
      </w:r>
    </w:p>
    <w:p w14:paraId="61267EAA" w14:textId="70FCE7EF" w:rsidR="00FB794F" w:rsidRDefault="00FB794F" w:rsidP="00F73AD5">
      <w:r>
        <w:t>Pregnancy</w:t>
      </w:r>
      <w:r w:rsidR="00E36D1C">
        <w:t>.</w:t>
      </w:r>
    </w:p>
    <w:p w14:paraId="60739B10" w14:textId="294F4A6C" w:rsidR="00FB794F" w:rsidRDefault="00FB794F" w:rsidP="00F73AD5">
      <w:r>
        <w:t>Breast Feeding</w:t>
      </w:r>
      <w:r w:rsidR="00E36D1C">
        <w:t>.</w:t>
      </w:r>
    </w:p>
    <w:p w14:paraId="3DBC01F4" w14:textId="79417640" w:rsidR="00E4168E" w:rsidRDefault="00E4168E" w:rsidP="00F73AD5">
      <w:r>
        <w:lastRenderedPageBreak/>
        <w:t>Individuals for whom no valid consent has been received</w:t>
      </w:r>
      <w:r w:rsidR="00E36D1C">
        <w:t>.</w:t>
      </w:r>
    </w:p>
    <w:p w14:paraId="21097B29" w14:textId="59D8F222" w:rsidR="000E598D" w:rsidRPr="00E4168E" w:rsidRDefault="007639B5" w:rsidP="008A639C">
      <w:pPr>
        <w:pStyle w:val="Heading2numbered"/>
        <w:rPr>
          <w:color w:val="00599E" w:themeColor="accent1" w:themeShade="BF"/>
        </w:rPr>
      </w:pPr>
      <w:r w:rsidRPr="00E4168E">
        <w:rPr>
          <w:color w:val="00599E" w:themeColor="accent1" w:themeShade="BF"/>
        </w:rPr>
        <w:t xml:space="preserve">Cautions/need for further advice/ circumstances when </w:t>
      </w:r>
      <w:r w:rsidR="00B45A54" w:rsidRPr="00E4168E">
        <w:rPr>
          <w:color w:val="00599E" w:themeColor="accent1" w:themeShade="BF"/>
        </w:rPr>
        <w:t>further advice should be sought from a doctor</w:t>
      </w:r>
    </w:p>
    <w:p w14:paraId="3F5C25F1" w14:textId="0B2250A8" w:rsidR="00CB4883" w:rsidRDefault="00AF4AF3" w:rsidP="00F05F54">
      <w:r>
        <w:t>Caution in p</w:t>
      </w:r>
      <w:r w:rsidR="00B613BE" w:rsidRPr="00B613BE">
        <w:t>atients with a history of</w:t>
      </w:r>
      <w:r w:rsidR="005C36F3">
        <w:t>,</w:t>
      </w:r>
      <w:r w:rsidR="00B613BE" w:rsidRPr="00B613BE">
        <w:t xml:space="preserve"> or ongoing cardiovascular disease </w:t>
      </w:r>
      <w:r w:rsidR="00136FB9">
        <w:t xml:space="preserve">– patients </w:t>
      </w:r>
      <w:r w:rsidR="00B613BE" w:rsidRPr="00B613BE">
        <w:t>should be warned that, antihistamines as a medicine class, have been associated with the adverse reactions, tachycardia and palpitations</w:t>
      </w:r>
      <w:r w:rsidR="00555557">
        <w:t>.</w:t>
      </w:r>
    </w:p>
    <w:p w14:paraId="123D075C" w14:textId="33F00B3F" w:rsidR="0054318E" w:rsidRDefault="0054318E" w:rsidP="00F05F54">
      <w:r>
        <w:t xml:space="preserve">Caution in elderly (although </w:t>
      </w:r>
      <w:r w:rsidR="00BB0602">
        <w:t>no significant CNS effects noted)</w:t>
      </w:r>
      <w:r w:rsidR="00783D45">
        <w:t>.</w:t>
      </w:r>
    </w:p>
    <w:p w14:paraId="12339618" w14:textId="32EBC8F2" w:rsidR="00E25D37" w:rsidRDefault="00E25D37" w:rsidP="00F05F54">
      <w:r>
        <w:t xml:space="preserve">Caution in renal or hepatic impairment (no dosage </w:t>
      </w:r>
      <w:r w:rsidR="0038463D">
        <w:t>adjustment necessary)</w:t>
      </w:r>
      <w:r w:rsidR="00783D45">
        <w:t>.</w:t>
      </w:r>
    </w:p>
    <w:p w14:paraId="00380028" w14:textId="1AE58438" w:rsidR="0056375F" w:rsidRDefault="0056375F" w:rsidP="00F05F54">
      <w:r>
        <w:t>Co</w:t>
      </w:r>
      <w:r w:rsidR="00697CAF">
        <w:t>n</w:t>
      </w:r>
      <w:r w:rsidR="002B4335">
        <w:t xml:space="preserve">comitant administration with </w:t>
      </w:r>
      <w:r w:rsidR="006B0B28">
        <w:t xml:space="preserve">erythromycin or ketoconazole </w:t>
      </w:r>
      <w:r w:rsidR="00541EFE">
        <w:t xml:space="preserve">can increase plasma level of fexofenadine </w:t>
      </w:r>
      <w:r w:rsidR="009F76FD">
        <w:t xml:space="preserve">but this was not accompanied by any effect on </w:t>
      </w:r>
      <w:r w:rsidR="00CC0783">
        <w:t>QT interval or increase of adverse reactions.</w:t>
      </w:r>
    </w:p>
    <w:p w14:paraId="529EB7F7" w14:textId="54486300" w:rsidR="007639B5" w:rsidRPr="00E4168E" w:rsidRDefault="007639B5" w:rsidP="007639B5">
      <w:pPr>
        <w:pStyle w:val="Heading2numbered"/>
        <w:rPr>
          <w:color w:val="00599E" w:themeColor="accent1" w:themeShade="BF"/>
        </w:rPr>
      </w:pPr>
      <w:r w:rsidRPr="00E4168E">
        <w:rPr>
          <w:color w:val="00599E" w:themeColor="accent1" w:themeShade="BF"/>
        </w:rPr>
        <w:t>Action if excluded</w:t>
      </w:r>
    </w:p>
    <w:p w14:paraId="6344EDC2" w14:textId="22D59A9A" w:rsidR="00516A47" w:rsidRDefault="00516A47" w:rsidP="00516A47">
      <w:r>
        <w:t>Consider alternative NHS Pharmacy First Scotland treatments (either under PGD or otherwise).</w:t>
      </w:r>
    </w:p>
    <w:p w14:paraId="6662119A" w14:textId="77777777" w:rsidR="00516A47" w:rsidRDefault="00516A47" w:rsidP="00516A47">
      <w:r>
        <w:t>If appropriate, refer to GP practice and document the reason for exclusion and any action taken in Patient Medication Record (PMR).</w:t>
      </w:r>
    </w:p>
    <w:p w14:paraId="29FFCB51" w14:textId="5B4A30E3" w:rsidR="00E47C2E" w:rsidRDefault="00E47C2E" w:rsidP="0025617E"/>
    <w:p w14:paraId="2FD3A408" w14:textId="4535CA54" w:rsidR="007639B5" w:rsidRPr="00E4168E" w:rsidRDefault="007639B5" w:rsidP="007639B5">
      <w:pPr>
        <w:pStyle w:val="Heading2numbered"/>
        <w:rPr>
          <w:color w:val="00599E" w:themeColor="accent1" w:themeShade="BF"/>
        </w:rPr>
      </w:pPr>
      <w:r w:rsidRPr="00E4168E">
        <w:rPr>
          <w:color w:val="00599E" w:themeColor="accent1" w:themeShade="BF"/>
        </w:rPr>
        <w:t>Action if patient declines</w:t>
      </w:r>
    </w:p>
    <w:p w14:paraId="1DD2F4CE" w14:textId="5E570769" w:rsidR="00CB4883" w:rsidRDefault="00E4168E" w:rsidP="0025617E">
      <w:r>
        <w:t>If appropriate, r</w:t>
      </w:r>
      <w:r w:rsidR="00CB4883">
        <w:t xml:space="preserve">efer to </w:t>
      </w:r>
      <w:r w:rsidR="003E7586">
        <w:t>GP</w:t>
      </w:r>
      <w:r w:rsidR="00A8559A">
        <w:t xml:space="preserve"> practice</w:t>
      </w:r>
      <w:r>
        <w:t xml:space="preserve"> and document the reason </w:t>
      </w:r>
      <w:r w:rsidR="00CB4883">
        <w:t>for declining treatment and advice</w:t>
      </w:r>
      <w:r>
        <w:t xml:space="preserve"> given</w:t>
      </w:r>
      <w:r w:rsidR="00CB4883">
        <w:t xml:space="preserve"> in PMR.</w:t>
      </w:r>
    </w:p>
    <w:p w14:paraId="2C3C8AE9" w14:textId="77777777" w:rsidR="003E7586" w:rsidRDefault="003E7586" w:rsidP="0025617E"/>
    <w:p w14:paraId="56A83671" w14:textId="58689F31" w:rsidR="007639B5" w:rsidRPr="00E4168E" w:rsidRDefault="007639B5" w:rsidP="002A3357">
      <w:pPr>
        <w:pStyle w:val="Heading1numbered"/>
        <w:rPr>
          <w:color w:val="00599E" w:themeColor="accent1" w:themeShade="BF"/>
        </w:rPr>
      </w:pPr>
      <w:bookmarkStart w:id="29" w:name="_Toc122082459"/>
      <w:bookmarkStart w:id="30" w:name="_Toc122341278"/>
      <w:r w:rsidRPr="00E4168E">
        <w:rPr>
          <w:color w:val="00599E" w:themeColor="accent1" w:themeShade="BF"/>
        </w:rPr>
        <w:lastRenderedPageBreak/>
        <w:t>Description of treatment</w:t>
      </w:r>
      <w:bookmarkEnd w:id="29"/>
      <w:bookmarkEnd w:id="30"/>
    </w:p>
    <w:p w14:paraId="40B006C6" w14:textId="160A99F2" w:rsidR="002A3357" w:rsidRPr="00E4168E" w:rsidRDefault="002A3357" w:rsidP="002A3357">
      <w:pPr>
        <w:pStyle w:val="Heading2numbered"/>
        <w:rPr>
          <w:color w:val="00599E" w:themeColor="accent1" w:themeShade="BF"/>
        </w:rPr>
      </w:pPr>
      <w:r w:rsidRPr="00E4168E">
        <w:rPr>
          <w:color w:val="00599E" w:themeColor="accent1" w:themeShade="BF"/>
        </w:rPr>
        <w:t>Name of medicine/form/strength</w:t>
      </w:r>
    </w:p>
    <w:p w14:paraId="3F445E41" w14:textId="47FF5DE3" w:rsidR="00FB5E0B" w:rsidRPr="00B861E8" w:rsidRDefault="003E7586" w:rsidP="0025617E">
      <w:pPr>
        <w:rPr>
          <w:vertAlign w:val="superscript"/>
        </w:rPr>
      </w:pPr>
      <w:r>
        <w:t xml:space="preserve">Fexofenadine 120mg </w:t>
      </w:r>
      <w:r w:rsidR="00C04FAF">
        <w:t xml:space="preserve">film coated </w:t>
      </w:r>
      <w:r>
        <w:t>tablets</w:t>
      </w:r>
    </w:p>
    <w:p w14:paraId="378BCF95" w14:textId="60037637" w:rsidR="002A3357" w:rsidRPr="00E4168E" w:rsidRDefault="002A3357" w:rsidP="002A3357">
      <w:pPr>
        <w:pStyle w:val="Heading2numbered"/>
        <w:rPr>
          <w:color w:val="00599E" w:themeColor="accent1" w:themeShade="BF"/>
        </w:rPr>
      </w:pPr>
      <w:bookmarkStart w:id="31" w:name="_Toc57039419"/>
      <w:r w:rsidRPr="00E4168E">
        <w:rPr>
          <w:color w:val="00599E" w:themeColor="accent1" w:themeShade="BF"/>
        </w:rPr>
        <w:t>Route of administration</w:t>
      </w:r>
      <w:bookmarkEnd w:id="31"/>
    </w:p>
    <w:p w14:paraId="79800E46" w14:textId="74CDAA91" w:rsidR="00FB5E0B" w:rsidRDefault="00C04FAF" w:rsidP="0025617E">
      <w:r>
        <w:t>Oral</w:t>
      </w:r>
    </w:p>
    <w:p w14:paraId="3A760DD5" w14:textId="4C9D6625" w:rsidR="002A3357" w:rsidRPr="00E4168E" w:rsidRDefault="002A3357" w:rsidP="002A3357">
      <w:pPr>
        <w:pStyle w:val="Heading2numbered"/>
        <w:rPr>
          <w:color w:val="00599E" w:themeColor="accent1" w:themeShade="BF"/>
        </w:rPr>
      </w:pPr>
      <w:bookmarkStart w:id="32" w:name="_Toc57039420"/>
      <w:r w:rsidRPr="00E4168E">
        <w:rPr>
          <w:color w:val="00599E" w:themeColor="accent1" w:themeShade="BF"/>
        </w:rPr>
        <w:t>Dosage</w:t>
      </w:r>
      <w:bookmarkEnd w:id="32"/>
    </w:p>
    <w:p w14:paraId="4D647D18" w14:textId="7CBBA4F4" w:rsidR="00FB5E0B" w:rsidRPr="00FB5E0B" w:rsidRDefault="000D5432" w:rsidP="0025617E">
      <w:r>
        <w:t xml:space="preserve">One </w:t>
      </w:r>
      <w:r w:rsidR="004521F7">
        <w:t>tablet</w:t>
      </w:r>
    </w:p>
    <w:p w14:paraId="3B36DC3C" w14:textId="6F318EE4" w:rsidR="002A3357" w:rsidRPr="00E4168E" w:rsidRDefault="002A3357" w:rsidP="00CB4883">
      <w:pPr>
        <w:pStyle w:val="Heading2numbered"/>
        <w:rPr>
          <w:color w:val="00599E" w:themeColor="accent1" w:themeShade="BF"/>
        </w:rPr>
      </w:pPr>
      <w:r w:rsidRPr="00E4168E">
        <w:rPr>
          <w:color w:val="00599E" w:themeColor="accent1" w:themeShade="BF"/>
        </w:rPr>
        <w:t>Frequency</w:t>
      </w:r>
    </w:p>
    <w:p w14:paraId="68627837" w14:textId="6CD68510" w:rsidR="00FB5E0B" w:rsidRDefault="000A09A1" w:rsidP="0025617E">
      <w:r>
        <w:t>Once daily (</w:t>
      </w:r>
      <w:r w:rsidR="00487105">
        <w:t>before a meal)</w:t>
      </w:r>
    </w:p>
    <w:p w14:paraId="658C44A1" w14:textId="194C82EC" w:rsidR="002A3357" w:rsidRPr="00E4168E" w:rsidRDefault="002A3357" w:rsidP="002A3357">
      <w:pPr>
        <w:pStyle w:val="Heading2numbered"/>
        <w:rPr>
          <w:color w:val="00599E" w:themeColor="accent1" w:themeShade="BF"/>
        </w:rPr>
      </w:pPr>
      <w:bookmarkStart w:id="33" w:name="_Toc57039422"/>
      <w:r w:rsidRPr="00E4168E">
        <w:rPr>
          <w:color w:val="00599E" w:themeColor="accent1" w:themeShade="BF"/>
        </w:rPr>
        <w:t>Duration of treatment</w:t>
      </w:r>
      <w:bookmarkEnd w:id="33"/>
    </w:p>
    <w:p w14:paraId="79D0CB0B" w14:textId="3455D72C" w:rsidR="00A17732" w:rsidRDefault="00A17732" w:rsidP="00A17732">
      <w:r>
        <w:t xml:space="preserve">Supply can be repeated for up to 6 months if required </w:t>
      </w:r>
      <w:r w:rsidR="001C1707">
        <w:t>i.e.,</w:t>
      </w:r>
      <w:r>
        <w:t xml:space="preserve"> duration of hay fever season</w:t>
      </w:r>
      <w:r w:rsidR="00D35E29">
        <w:t>.</w:t>
      </w:r>
    </w:p>
    <w:p w14:paraId="6992E611" w14:textId="6F666030" w:rsidR="002A3357" w:rsidRPr="00E4168E" w:rsidRDefault="002A3357" w:rsidP="002A3357">
      <w:pPr>
        <w:pStyle w:val="Heading2numbered"/>
        <w:rPr>
          <w:color w:val="00599E" w:themeColor="accent1" w:themeShade="BF"/>
        </w:rPr>
      </w:pPr>
      <w:bookmarkStart w:id="34" w:name="_Toc57039423"/>
      <w:r w:rsidRPr="00E4168E">
        <w:rPr>
          <w:color w:val="00599E" w:themeColor="accent1" w:themeShade="BF"/>
        </w:rPr>
        <w:t>Maximum or minimum treatment period</w:t>
      </w:r>
      <w:bookmarkEnd w:id="34"/>
    </w:p>
    <w:p w14:paraId="08B343F4" w14:textId="40418F8B" w:rsidR="00041B50" w:rsidRDefault="00E24E96" w:rsidP="0025617E">
      <w:r>
        <w:t>Ongoing</w:t>
      </w:r>
      <w:r w:rsidR="00620952">
        <w:t xml:space="preserve"> need to be assessed</w:t>
      </w:r>
      <w:r w:rsidR="00212E7E">
        <w:t xml:space="preserve"> before further supply</w:t>
      </w:r>
      <w:r w:rsidR="00041B50">
        <w:t>.</w:t>
      </w:r>
    </w:p>
    <w:p w14:paraId="14DBE4BB" w14:textId="30DAB180" w:rsidR="00435BC0" w:rsidRPr="00FB5E0B" w:rsidRDefault="00041B50" w:rsidP="0025617E">
      <w:r>
        <w:t>Can be stopped after hay fever season</w:t>
      </w:r>
      <w:r w:rsidR="00FE7C5E">
        <w:t xml:space="preserve"> is complete</w:t>
      </w:r>
      <w:r w:rsidR="00CC3648">
        <w:t>.</w:t>
      </w:r>
    </w:p>
    <w:p w14:paraId="3BEB5BE2" w14:textId="0F855617" w:rsidR="002A3357" w:rsidRPr="00E4168E" w:rsidRDefault="002A3357" w:rsidP="002A3357">
      <w:pPr>
        <w:pStyle w:val="Heading2numbered"/>
        <w:rPr>
          <w:color w:val="00599E" w:themeColor="accent1" w:themeShade="BF"/>
        </w:rPr>
      </w:pPr>
      <w:bookmarkStart w:id="35" w:name="_Toc57039424"/>
      <w:r w:rsidRPr="00E4168E">
        <w:rPr>
          <w:color w:val="00599E" w:themeColor="accent1" w:themeShade="BF"/>
        </w:rPr>
        <w:t>Quantity to supply</w:t>
      </w:r>
      <w:bookmarkEnd w:id="35"/>
    </w:p>
    <w:p w14:paraId="7E685367" w14:textId="4277057E" w:rsidR="00CB4883" w:rsidRDefault="001E793D" w:rsidP="0025617E">
      <w:r>
        <w:t xml:space="preserve">30 tablets – usual </w:t>
      </w:r>
      <w:r w:rsidR="003A1E31">
        <w:t>initial supply to assess response.</w:t>
      </w:r>
    </w:p>
    <w:p w14:paraId="6B1A7F7F" w14:textId="20888190" w:rsidR="003A1E31" w:rsidRPr="00FB5E0B" w:rsidRDefault="000F7C4B" w:rsidP="0025617E">
      <w:r>
        <w:lastRenderedPageBreak/>
        <w:t>60 tablets may</w:t>
      </w:r>
      <w:r w:rsidR="000D6A4A">
        <w:t xml:space="preserve"> be </w:t>
      </w:r>
      <w:r>
        <w:t>given at subsequent supplies</w:t>
      </w:r>
      <w:r w:rsidR="000D6A4A">
        <w:t xml:space="preserve"> if acceptable response is achieved</w:t>
      </w:r>
      <w:r w:rsidR="00D05C34">
        <w:t xml:space="preserve"> or has been previously </w:t>
      </w:r>
      <w:r w:rsidR="001C1707">
        <w:t>achieved.</w:t>
      </w:r>
    </w:p>
    <w:p w14:paraId="43A2C4B0" w14:textId="62F63C6E" w:rsidR="002A3357" w:rsidRPr="00E4168E" w:rsidRDefault="002A3357" w:rsidP="002A3357">
      <w:pPr>
        <w:pStyle w:val="Heading2numbered"/>
        <w:rPr>
          <w:color w:val="00599E" w:themeColor="accent1" w:themeShade="BF"/>
        </w:rPr>
      </w:pPr>
      <w:bookmarkStart w:id="36" w:name="_Toc57039425"/>
      <w:r w:rsidRPr="00E4168E">
        <w:rPr>
          <w:color w:val="00599E" w:themeColor="accent1" w:themeShade="BF"/>
        </w:rPr>
        <w:t>▼ black triangle medicines</w:t>
      </w:r>
      <w:bookmarkEnd w:id="36"/>
    </w:p>
    <w:p w14:paraId="1B793FEC" w14:textId="744B7EB6" w:rsidR="00FB5E0B" w:rsidRPr="00FB5E0B" w:rsidRDefault="00CB4883" w:rsidP="0025617E">
      <w:r>
        <w:t>No</w:t>
      </w:r>
    </w:p>
    <w:p w14:paraId="4D419CFE" w14:textId="3EE6B906" w:rsidR="002A3357" w:rsidRPr="00E4168E" w:rsidRDefault="002A3357" w:rsidP="002A3357">
      <w:pPr>
        <w:pStyle w:val="Heading2numbered"/>
        <w:rPr>
          <w:color w:val="00599E" w:themeColor="accent1" w:themeShade="BF"/>
        </w:rPr>
      </w:pPr>
      <w:bookmarkStart w:id="37" w:name="_Toc57039426"/>
      <w:r w:rsidRPr="00E4168E">
        <w:rPr>
          <w:color w:val="00599E" w:themeColor="accent1" w:themeShade="BF"/>
        </w:rPr>
        <w:t>Legal category</w:t>
      </w:r>
      <w:bookmarkEnd w:id="37"/>
    </w:p>
    <w:p w14:paraId="3454EEA7" w14:textId="6FC77617" w:rsidR="00FB5E0B" w:rsidRPr="00FB5E0B" w:rsidRDefault="00FB5E0B" w:rsidP="0025617E">
      <w:r w:rsidRPr="00FB5E0B">
        <w:t>Prescription Only Medicine (POM)</w:t>
      </w:r>
    </w:p>
    <w:p w14:paraId="0862482A" w14:textId="78671F74" w:rsidR="002A3357" w:rsidRPr="00E4168E" w:rsidRDefault="002A3357" w:rsidP="002A3357">
      <w:pPr>
        <w:pStyle w:val="Heading2numbered"/>
        <w:rPr>
          <w:color w:val="00599E" w:themeColor="accent1" w:themeShade="BF"/>
        </w:rPr>
      </w:pPr>
      <w:bookmarkStart w:id="38" w:name="_Toc57039427"/>
      <w:r w:rsidRPr="00E4168E">
        <w:rPr>
          <w:color w:val="00599E" w:themeColor="accent1" w:themeShade="BF"/>
        </w:rPr>
        <w:t>Is the use out with the SPC</w:t>
      </w:r>
      <w:bookmarkEnd w:id="38"/>
      <w:r w:rsidRPr="00E4168E">
        <w:rPr>
          <w:color w:val="00599E" w:themeColor="accent1" w:themeShade="BF"/>
        </w:rPr>
        <w:t>?</w:t>
      </w:r>
    </w:p>
    <w:p w14:paraId="272EA2A6" w14:textId="47CE3088" w:rsidR="00FB5E0B" w:rsidRDefault="00CB4883" w:rsidP="0025617E">
      <w:r>
        <w:t>No</w:t>
      </w:r>
      <w:r w:rsidR="00FB5E0B" w:rsidRPr="00FB5E0B">
        <w:t>.</w:t>
      </w:r>
    </w:p>
    <w:p w14:paraId="3F823128" w14:textId="65EBEB2F" w:rsidR="002A3357" w:rsidRPr="00E4168E" w:rsidRDefault="002A3357" w:rsidP="002A3357">
      <w:pPr>
        <w:pStyle w:val="Heading2numbered"/>
        <w:rPr>
          <w:color w:val="00599E" w:themeColor="accent1" w:themeShade="BF"/>
        </w:rPr>
      </w:pPr>
      <w:bookmarkStart w:id="39" w:name="_Toc57039428"/>
      <w:r w:rsidRPr="00E4168E">
        <w:rPr>
          <w:color w:val="00599E" w:themeColor="accent1" w:themeShade="BF"/>
        </w:rPr>
        <w:t>Storage requirements</w:t>
      </w:r>
      <w:bookmarkEnd w:id="39"/>
    </w:p>
    <w:p w14:paraId="303017AC" w14:textId="2F7B7BC2" w:rsidR="00FB5E0B" w:rsidRDefault="00CB4883" w:rsidP="0025617E">
      <w:r>
        <w:t>As per manufacturer’s instructions</w:t>
      </w:r>
      <w:r w:rsidR="00E36D1C">
        <w:t>.</w:t>
      </w:r>
    </w:p>
    <w:p w14:paraId="4008DF13" w14:textId="1741F80A" w:rsidR="00FB5E0B" w:rsidRDefault="00FB5E0B" w:rsidP="0025617E">
      <w:r w:rsidRPr="00FB5E0B">
        <w:t xml:space="preserve">Store </w:t>
      </w:r>
      <w:r w:rsidR="00CB4883">
        <w:t>below 25</w:t>
      </w:r>
      <w:r w:rsidR="00CB4883">
        <w:rPr>
          <w:rFonts w:cs="Arial"/>
        </w:rPr>
        <w:t>⁰</w:t>
      </w:r>
      <w:r w:rsidR="00CB4883">
        <w:t>C in a cool, dry place</w:t>
      </w:r>
      <w:r w:rsidR="00E36D1C">
        <w:t>.</w:t>
      </w:r>
    </w:p>
    <w:p w14:paraId="6F335CC0" w14:textId="1A2515B4" w:rsidR="002A3357" w:rsidRPr="00E4168E" w:rsidRDefault="002A3357" w:rsidP="00176180">
      <w:pPr>
        <w:pStyle w:val="Heading2numbered"/>
        <w:rPr>
          <w:color w:val="00599E" w:themeColor="accent1" w:themeShade="BF"/>
        </w:rPr>
      </w:pPr>
      <w:bookmarkStart w:id="40" w:name="_Toc57039429"/>
      <w:r w:rsidRPr="00E4168E">
        <w:rPr>
          <w:color w:val="00599E" w:themeColor="accent1" w:themeShade="BF"/>
        </w:rPr>
        <w:t>Additional information</w:t>
      </w:r>
      <w:bookmarkEnd w:id="40"/>
    </w:p>
    <w:p w14:paraId="04469180" w14:textId="48220832" w:rsidR="008F4804" w:rsidRDefault="00CB4883" w:rsidP="0025617E">
      <w:r>
        <w:t>None</w:t>
      </w:r>
    </w:p>
    <w:p w14:paraId="4106BECA" w14:textId="2C915000" w:rsidR="008F4804" w:rsidRDefault="008F4804">
      <w:r>
        <w:br w:type="page"/>
      </w:r>
    </w:p>
    <w:p w14:paraId="49974751" w14:textId="251B5E3D" w:rsidR="007639B5" w:rsidRPr="00E4168E" w:rsidRDefault="007639B5" w:rsidP="00A6610C">
      <w:pPr>
        <w:pStyle w:val="Heading1numbered"/>
        <w:rPr>
          <w:color w:val="00599E" w:themeColor="accent1" w:themeShade="BF"/>
        </w:rPr>
      </w:pPr>
      <w:bookmarkStart w:id="41" w:name="_Toc122082460"/>
      <w:bookmarkStart w:id="42" w:name="_Toc122341279"/>
      <w:r w:rsidRPr="00E4168E">
        <w:rPr>
          <w:color w:val="00599E" w:themeColor="accent1" w:themeShade="BF"/>
        </w:rPr>
        <w:lastRenderedPageBreak/>
        <w:t>Adverse reactions</w:t>
      </w:r>
      <w:bookmarkEnd w:id="41"/>
      <w:bookmarkEnd w:id="42"/>
    </w:p>
    <w:p w14:paraId="2A26972E" w14:textId="7002C46E" w:rsidR="00675BD2" w:rsidRPr="00E4168E" w:rsidRDefault="002A3357" w:rsidP="002A3357">
      <w:pPr>
        <w:pStyle w:val="Heading2numbered"/>
        <w:rPr>
          <w:color w:val="00599E" w:themeColor="accent1" w:themeShade="BF"/>
        </w:rPr>
      </w:pPr>
      <w:r w:rsidRPr="00E4168E">
        <w:rPr>
          <w:color w:val="00599E" w:themeColor="accent1" w:themeShade="BF"/>
        </w:rPr>
        <w:t>Warnings including possible adverse reactions and management of these</w:t>
      </w:r>
      <w:r w:rsidR="00675BD2" w:rsidRPr="00E4168E">
        <w:rPr>
          <w:color w:val="00599E" w:themeColor="accent1" w:themeShade="BF"/>
        </w:rPr>
        <w:t xml:space="preserve">. </w:t>
      </w:r>
    </w:p>
    <w:p w14:paraId="241B9C8E" w14:textId="5CA133F0" w:rsidR="0045340F" w:rsidRPr="00CB4883" w:rsidRDefault="00CB4883" w:rsidP="006A7F2F">
      <w:pPr>
        <w:rPr>
          <w:b/>
          <w:bCs/>
        </w:rPr>
      </w:pPr>
      <w:r w:rsidRPr="00CB4883">
        <w:rPr>
          <w:b/>
          <w:bCs/>
        </w:rPr>
        <w:t>Please refer to current BNF or SPC for full details</w:t>
      </w:r>
    </w:p>
    <w:p w14:paraId="7244A9F4" w14:textId="2ED8ABA9" w:rsidR="0045340F" w:rsidRDefault="00CB4883" w:rsidP="006A7F2F">
      <w:r>
        <w:t>If a patient experiences any side effects that are intolerable or hypersensitivity reactions occur, the medication should be discontinued.</w:t>
      </w:r>
    </w:p>
    <w:p w14:paraId="4D3FE34C" w14:textId="10D76A0A" w:rsidR="00CB4883" w:rsidRDefault="00CB4883" w:rsidP="006A7F2F">
      <w:r>
        <w:t xml:space="preserve">For a full list of side effects, refer to the marketing authorisation holder’s Summary of Product Characteristics (SPC).  A copy of the </w:t>
      </w:r>
      <w:r w:rsidR="000A7271">
        <w:t>SPC</w:t>
      </w:r>
      <w:r>
        <w:t xml:space="preserve"> must be available to the health professional supplying the medication under this PGD.  This can be accessed </w:t>
      </w:r>
      <w:r w:rsidR="0098665D">
        <w:t>at</w:t>
      </w:r>
      <w:r>
        <w:t xml:space="preserve"> </w:t>
      </w:r>
      <w:hyperlink r:id="rId33" w:history="1">
        <w:r w:rsidRPr="00E4168E">
          <w:rPr>
            <w:rStyle w:val="Hyperlink"/>
            <w:color w:val="00599E" w:themeColor="accent1" w:themeShade="BF"/>
          </w:rPr>
          <w:t>www.medicines.org.uk</w:t>
        </w:r>
      </w:hyperlink>
      <w:r w:rsidR="00433994">
        <w:rPr>
          <w:rStyle w:val="Hyperlink"/>
          <w:color w:val="00599E" w:themeColor="accent1" w:themeShade="BF"/>
        </w:rPr>
        <w:t>.</w:t>
      </w:r>
    </w:p>
    <w:p w14:paraId="60818898" w14:textId="058F09B5" w:rsidR="0045340F" w:rsidRPr="0045340F" w:rsidRDefault="00B512B3" w:rsidP="006A7F2F">
      <w:r w:rsidRPr="0045340F">
        <w:t>In the event of severe adverse reaction</w:t>
      </w:r>
      <w:r>
        <w:t xml:space="preserve"> </w:t>
      </w:r>
      <w:r w:rsidR="001C1707">
        <w:t>e.g.,</w:t>
      </w:r>
      <w:r>
        <w:t xml:space="preserve"> swelling of eyes, face, lips or throat, shortness of breath or wheezing, developing of rash or feeling faint,</w:t>
      </w:r>
      <w:r w:rsidRPr="0045340F">
        <w:t xml:space="preserve"> individual</w:t>
      </w:r>
      <w:r>
        <w:t>s</w:t>
      </w:r>
      <w:r w:rsidRPr="0045340F">
        <w:t xml:space="preserve"> should be advised to seek medical advice</w:t>
      </w:r>
      <w:r>
        <w:t xml:space="preserve"> immediately.</w:t>
      </w:r>
    </w:p>
    <w:p w14:paraId="0441E66F" w14:textId="70A187A7" w:rsidR="002A3357" w:rsidRPr="00CB4883" w:rsidRDefault="002A3357" w:rsidP="00A6610C">
      <w:pPr>
        <w:pStyle w:val="Heading2numbered"/>
        <w:rPr>
          <w:color w:val="0078D4" w:themeColor="accent1"/>
        </w:rPr>
      </w:pPr>
      <w:r w:rsidRPr="00E4168E">
        <w:rPr>
          <w:color w:val="00599E" w:themeColor="accent1" w:themeShade="BF"/>
        </w:rPr>
        <w:t>Reporting procedure for adverse reactions</w:t>
      </w:r>
    </w:p>
    <w:p w14:paraId="7B9EC250" w14:textId="77777777" w:rsidR="00CB4883" w:rsidRDefault="00CB4883" w:rsidP="006A7F2F">
      <w:r>
        <w:t>Pharmacists should document and report all adverse incidents through their own internal governance systems.</w:t>
      </w:r>
    </w:p>
    <w:p w14:paraId="288A4DF7" w14:textId="55B59837" w:rsidR="00CB4883" w:rsidRDefault="00CB4883" w:rsidP="006A7F2F">
      <w:r>
        <w:t>All adverse reactions (actual and suspected) should be reported to the appropriate medical practitioner and recorded in the patient’s medical record.  Pharmacists should record in their PMR and inform the patient’s GP as appropriate.</w:t>
      </w:r>
    </w:p>
    <w:p w14:paraId="46E6169F" w14:textId="260184DE" w:rsidR="006A7F2F" w:rsidRPr="00082614" w:rsidRDefault="00CB4883">
      <w:pPr>
        <w:rPr>
          <w:b/>
          <w:bCs/>
          <w:color w:val="43358B"/>
        </w:rPr>
      </w:pPr>
      <w:r>
        <w:t>Where appropriate, h</w:t>
      </w:r>
      <w:r w:rsidR="00B96EED" w:rsidRPr="0024573C">
        <w:t xml:space="preserve">ealthcare </w:t>
      </w:r>
      <w:r w:rsidR="00B96EED" w:rsidRPr="00B96EED">
        <w:t>professionals and individuals/carers should report suspected adverse reactions to the Medicines and Healthcare products Regulatory Agency (MHRA) using the Yellow Card reporting scheme</w:t>
      </w:r>
      <w:r>
        <w:t xml:space="preserve">.  Yellow cards and guidance on their use are available at the back of the BNF or online at </w:t>
      </w:r>
      <w:hyperlink r:id="rId34" w:history="1">
        <w:r w:rsidRPr="00E4168E">
          <w:rPr>
            <w:rStyle w:val="Hyperlink"/>
            <w:color w:val="00599E" w:themeColor="accent1" w:themeShade="BF"/>
          </w:rPr>
          <w:t>www.mhra.gov.uk/yellowcard</w:t>
        </w:r>
      </w:hyperlink>
      <w:r w:rsidR="00433994">
        <w:rPr>
          <w:rStyle w:val="Hyperlink"/>
          <w:color w:val="00599E" w:themeColor="accent1" w:themeShade="BF"/>
        </w:rPr>
        <w:t>.</w:t>
      </w:r>
    </w:p>
    <w:p w14:paraId="67D746D7" w14:textId="7C6196E0" w:rsidR="002A3357" w:rsidRPr="00E4168E" w:rsidRDefault="002A3357" w:rsidP="00A6610C">
      <w:pPr>
        <w:pStyle w:val="Heading2numbered"/>
        <w:rPr>
          <w:color w:val="00599E" w:themeColor="accent1" w:themeShade="BF"/>
        </w:rPr>
      </w:pPr>
      <w:r w:rsidRPr="00E4168E">
        <w:rPr>
          <w:color w:val="00599E" w:themeColor="accent1" w:themeShade="BF"/>
        </w:rPr>
        <w:lastRenderedPageBreak/>
        <w:t>Advice to patient or carer including written information</w:t>
      </w:r>
    </w:p>
    <w:p w14:paraId="04232987" w14:textId="4E006CDB" w:rsidR="0045340F" w:rsidRDefault="0045340F" w:rsidP="006A7F2F">
      <w:r w:rsidRPr="0045340F">
        <w:t>Written information to be given to individual</w:t>
      </w:r>
      <w:r w:rsidR="00B96EED">
        <w:t>s:</w:t>
      </w:r>
    </w:p>
    <w:p w14:paraId="5D321654" w14:textId="5FC6761F" w:rsidR="00CB4883" w:rsidRDefault="0045340F" w:rsidP="00CB4883">
      <w:pPr>
        <w:pStyle w:val="Bullet1"/>
      </w:pPr>
      <w:r w:rsidRPr="0045340F">
        <w:t>Provide manufacturer’s consumer information leaflet/patient information leaflet (PIL)</w:t>
      </w:r>
      <w:r w:rsidR="00433994">
        <w:t>.</w:t>
      </w:r>
    </w:p>
    <w:p w14:paraId="07D5901E" w14:textId="2F44CB01" w:rsidR="0045340F" w:rsidRPr="006A7F2F" w:rsidRDefault="00EC5713" w:rsidP="00CB4883">
      <w:pPr>
        <w:pStyle w:val="Bullet1"/>
        <w:numPr>
          <w:ilvl w:val="0"/>
          <w:numId w:val="0"/>
        </w:numPr>
      </w:pPr>
      <w:r>
        <w:t>Verbal advice to be given to indiv</w:t>
      </w:r>
      <w:r w:rsidR="003302C3">
        <w:t>iduals:</w:t>
      </w:r>
    </w:p>
    <w:p w14:paraId="1F22229C" w14:textId="77777777" w:rsidR="005C3543" w:rsidRDefault="005C3543" w:rsidP="005C3543">
      <w:pPr>
        <w:pStyle w:val="Bullet1"/>
      </w:pPr>
      <w:r>
        <w:t>Advise the individual on mode of action, benefits of the medicine, possible side effects and their management.</w:t>
      </w:r>
    </w:p>
    <w:p w14:paraId="5C1C14DD" w14:textId="123B51D6" w:rsidR="00326831" w:rsidRDefault="00A653FE" w:rsidP="006A7F2F">
      <w:pPr>
        <w:pStyle w:val="Bullet1"/>
      </w:pPr>
      <w:r>
        <w:t>Advise that medication</w:t>
      </w:r>
      <w:r w:rsidR="003143BA">
        <w:t xml:space="preserve"> should be taken before a </w:t>
      </w:r>
      <w:r w:rsidR="001C1707">
        <w:t>meal.</w:t>
      </w:r>
    </w:p>
    <w:p w14:paraId="10B8D6FA" w14:textId="7F62FF5C" w:rsidR="001B7A94" w:rsidRDefault="001B7A94" w:rsidP="001B7A94">
      <w:pPr>
        <w:pStyle w:val="Bullet1"/>
      </w:pPr>
      <w:r>
        <w:t>Advise if taking aluminium or magnesium containing antacids – leave at least 2 hours between administration of fexofenadine and these medicines.</w:t>
      </w:r>
    </w:p>
    <w:p w14:paraId="78C917E5" w14:textId="2C561F47" w:rsidR="00DE5BC1" w:rsidRDefault="00DE5BC1" w:rsidP="00DE5BC1">
      <w:pPr>
        <w:pStyle w:val="Bullet1"/>
      </w:pPr>
      <w:r>
        <w:t>Give general advice for managing high pollen count: stay indoors as much as possible, keeping windows and doors shut; avoid cutting grass, large grassy places and camping; shower and wash your hair after being outdoors, especially in the countryside; wear wrap-around sunglasses when outside; keep car windows closed and consider buying pollen filters for car air vents.</w:t>
      </w:r>
    </w:p>
    <w:p w14:paraId="570D70B7" w14:textId="568DB5BD" w:rsidR="00B96EED" w:rsidRDefault="00F54FB1" w:rsidP="006A7F2F">
      <w:pPr>
        <w:pStyle w:val="Bullet1"/>
      </w:pPr>
      <w:r>
        <w:t>Advise</w:t>
      </w:r>
      <w:r w:rsidR="00B96EED" w:rsidRPr="00912AC3">
        <w:t xml:space="preserve"> to seek medical advice in the event of a severe adverse </w:t>
      </w:r>
      <w:r w:rsidR="001C1707" w:rsidRPr="00912AC3">
        <w:t>reaction.</w:t>
      </w:r>
    </w:p>
    <w:p w14:paraId="06534781" w14:textId="1C5C36A9" w:rsidR="00A408EA" w:rsidRDefault="00A408EA" w:rsidP="006A7F2F">
      <w:pPr>
        <w:pStyle w:val="Bullet1"/>
      </w:pPr>
      <w:r>
        <w:t xml:space="preserve">If the condition worsens or symptoms persist, </w:t>
      </w:r>
      <w:r w:rsidR="00E33AD0">
        <w:t xml:space="preserve">seek further </w:t>
      </w:r>
      <w:r w:rsidR="00486259">
        <w:t xml:space="preserve">medical </w:t>
      </w:r>
      <w:r w:rsidR="001C1707">
        <w:t>advice</w:t>
      </w:r>
      <w:r w:rsidR="005033C5">
        <w:t xml:space="preserve"> initially from the pharmacy</w:t>
      </w:r>
      <w:r w:rsidR="001C1707">
        <w:t>.</w:t>
      </w:r>
    </w:p>
    <w:p w14:paraId="0C1A7981" w14:textId="2870637E" w:rsidR="00B96EED" w:rsidRPr="00E4168E" w:rsidRDefault="00B96EED" w:rsidP="006A7F2F">
      <w:pPr>
        <w:pStyle w:val="Bullet1"/>
        <w:rPr>
          <w:color w:val="00599E" w:themeColor="accent1" w:themeShade="BF"/>
        </w:rPr>
      </w:pPr>
      <w:r w:rsidRPr="004E60D7">
        <w:t xml:space="preserve">Inform the individual that they can report suspected adverse reactions to the MHRA using the Yellow Card reporting scheme </w:t>
      </w:r>
      <w:r w:rsidR="000D0693" w:rsidRPr="004E60D7">
        <w:t>at</w:t>
      </w:r>
      <w:r w:rsidRPr="004E60D7">
        <w:t xml:space="preserve">: </w:t>
      </w:r>
      <w:hyperlink r:id="rId35" w:history="1">
        <w:r w:rsidR="006A7F2F" w:rsidRPr="00E4168E">
          <w:rPr>
            <w:rStyle w:val="Hyperlink"/>
            <w:color w:val="00599E" w:themeColor="accent1" w:themeShade="BF"/>
          </w:rPr>
          <w:t>www.mhra.gov.uk/yellowcard</w:t>
        </w:r>
      </w:hyperlink>
      <w:r w:rsidR="00433994">
        <w:rPr>
          <w:rStyle w:val="Hyperlink"/>
          <w:color w:val="00599E" w:themeColor="accent1" w:themeShade="BF"/>
        </w:rPr>
        <w:t>.</w:t>
      </w:r>
    </w:p>
    <w:p w14:paraId="48C59406" w14:textId="7566F358" w:rsidR="002A3357" w:rsidRPr="00E4168E" w:rsidRDefault="00CB4883" w:rsidP="00A6610C">
      <w:pPr>
        <w:pStyle w:val="Heading2numbered"/>
        <w:rPr>
          <w:color w:val="00599E" w:themeColor="accent1" w:themeShade="BF"/>
        </w:rPr>
      </w:pPr>
      <w:r w:rsidRPr="00E4168E">
        <w:rPr>
          <w:color w:val="00599E" w:themeColor="accent1" w:themeShade="BF"/>
        </w:rPr>
        <w:t>Monitoring</w:t>
      </w:r>
    </w:p>
    <w:p w14:paraId="061422F5" w14:textId="534EA821" w:rsidR="00A6610C" w:rsidRPr="002A3357" w:rsidRDefault="00CB4883" w:rsidP="006A7F2F">
      <w:r>
        <w:t>Not applicable</w:t>
      </w:r>
    </w:p>
    <w:p w14:paraId="22E90EB3" w14:textId="55578852" w:rsidR="00A6610C" w:rsidRPr="00DE0832" w:rsidRDefault="002A3357" w:rsidP="00A6610C">
      <w:pPr>
        <w:pStyle w:val="Heading2numbered"/>
        <w:rPr>
          <w:color w:val="00599E" w:themeColor="accent1" w:themeShade="BF"/>
        </w:rPr>
      </w:pPr>
      <w:r w:rsidRPr="00E4168E">
        <w:rPr>
          <w:color w:val="00599E" w:themeColor="accent1" w:themeShade="BF"/>
        </w:rPr>
        <w:lastRenderedPageBreak/>
        <w:t>Follow up</w:t>
      </w:r>
    </w:p>
    <w:p w14:paraId="2223D971" w14:textId="01A6AC6E" w:rsidR="0014299F" w:rsidRDefault="006D7FE5" w:rsidP="00A6610C">
      <w:r>
        <w:t xml:space="preserve">Advise </w:t>
      </w:r>
      <w:r w:rsidR="001E79F9">
        <w:t>patient if symptoms do not improve after 1 month of regular use or</w:t>
      </w:r>
      <w:r w:rsidR="00AB20C8">
        <w:t xml:space="preserve"> worsening symptoms, </w:t>
      </w:r>
      <w:r w:rsidR="00A77BF8">
        <w:t>return to pharmacy for re-assessment</w:t>
      </w:r>
      <w:r w:rsidR="003B4CD2">
        <w:t>.</w:t>
      </w:r>
      <w:r w:rsidR="00A77BF8">
        <w:t xml:space="preserve"> </w:t>
      </w:r>
      <w:r w:rsidR="001E79F9">
        <w:t xml:space="preserve"> </w:t>
      </w:r>
    </w:p>
    <w:p w14:paraId="7E038CA1" w14:textId="70CD5934" w:rsidR="00CB4883" w:rsidRDefault="00CB4883" w:rsidP="00A6610C">
      <w:r>
        <w:t xml:space="preserve">If patient </w:t>
      </w:r>
      <w:r w:rsidR="00BC7EED">
        <w:t xml:space="preserve">has exhausted all treatment options </w:t>
      </w:r>
      <w:r w:rsidR="00EA3D44">
        <w:t>available in community pharmacy or is</w:t>
      </w:r>
      <w:r>
        <w:t xml:space="preserve"> requiring to </w:t>
      </w:r>
      <w:r w:rsidR="007B4D14">
        <w:t>use for</w:t>
      </w:r>
      <w:r w:rsidR="00CA1A7A">
        <w:t xml:space="preserve"> more than </w:t>
      </w:r>
      <w:r w:rsidR="00500A28">
        <w:t>6</w:t>
      </w:r>
      <w:r w:rsidR="007B4D14">
        <w:t xml:space="preserve"> months</w:t>
      </w:r>
      <w:r>
        <w:t xml:space="preserve"> then refer to GP</w:t>
      </w:r>
      <w:r w:rsidR="00500A28">
        <w:t xml:space="preserve"> </w:t>
      </w:r>
      <w:r>
        <w:t>for review</w:t>
      </w:r>
      <w:r w:rsidR="00EA3D44">
        <w:t>.</w:t>
      </w:r>
    </w:p>
    <w:p w14:paraId="3329F2D4" w14:textId="77777777" w:rsidR="00D60D3C" w:rsidRPr="002A3357" w:rsidRDefault="00D60D3C" w:rsidP="00A6610C"/>
    <w:p w14:paraId="25FB0654" w14:textId="1D34B29B" w:rsidR="002A3357" w:rsidRPr="00E4168E" w:rsidRDefault="002A3357" w:rsidP="00A6610C">
      <w:pPr>
        <w:pStyle w:val="Heading2numbered"/>
        <w:rPr>
          <w:color w:val="00599E" w:themeColor="accent1" w:themeShade="BF"/>
        </w:rPr>
      </w:pPr>
      <w:r w:rsidRPr="00E4168E">
        <w:rPr>
          <w:color w:val="00599E" w:themeColor="accent1" w:themeShade="BF"/>
        </w:rPr>
        <w:t>Additional facilities</w:t>
      </w:r>
    </w:p>
    <w:p w14:paraId="09B49E15" w14:textId="657AB21B" w:rsidR="0045340F" w:rsidRDefault="00CB4883" w:rsidP="006A7F2F">
      <w:r>
        <w:t>The following should be available when the medication is supplied:</w:t>
      </w:r>
    </w:p>
    <w:p w14:paraId="2F0F9EDC" w14:textId="77C38845" w:rsidR="00CB4883" w:rsidRDefault="00CB4883" w:rsidP="00CB4883">
      <w:pPr>
        <w:pStyle w:val="ListParagraph"/>
        <w:numPr>
          <w:ilvl w:val="0"/>
          <w:numId w:val="15"/>
        </w:numPr>
      </w:pPr>
      <w:r>
        <w:t>An acceptable level of privacy to respect patient’s rights to confidentiality and safety</w:t>
      </w:r>
    </w:p>
    <w:p w14:paraId="234FA56C" w14:textId="259DC064" w:rsidR="002F514F" w:rsidRDefault="002F514F" w:rsidP="00CB4883">
      <w:pPr>
        <w:pStyle w:val="ListParagraph"/>
        <w:numPr>
          <w:ilvl w:val="0"/>
          <w:numId w:val="15"/>
        </w:numPr>
      </w:pPr>
      <w:r>
        <w:t>Access to a working telephone</w:t>
      </w:r>
    </w:p>
    <w:p w14:paraId="6E3FAD5E" w14:textId="6EC1D303" w:rsidR="00CB4883" w:rsidRDefault="00CB4883" w:rsidP="00CB4883">
      <w:pPr>
        <w:pStyle w:val="ListParagraph"/>
        <w:numPr>
          <w:ilvl w:val="0"/>
          <w:numId w:val="15"/>
        </w:numPr>
      </w:pPr>
      <w:r>
        <w:t>Access to medical support (this may be via telephone)</w:t>
      </w:r>
    </w:p>
    <w:p w14:paraId="1CC909E3" w14:textId="39C5F574" w:rsidR="00CB4883" w:rsidRDefault="00CB4883" w:rsidP="00CB4883">
      <w:pPr>
        <w:pStyle w:val="ListParagraph"/>
        <w:numPr>
          <w:ilvl w:val="0"/>
          <w:numId w:val="15"/>
        </w:numPr>
      </w:pPr>
      <w:r>
        <w:t>Approved equipment for the disposal of used materials</w:t>
      </w:r>
    </w:p>
    <w:p w14:paraId="7A6626A6" w14:textId="67ADEA90" w:rsidR="00CB4883" w:rsidRDefault="00CB4883" w:rsidP="00CB4883">
      <w:pPr>
        <w:pStyle w:val="ListParagraph"/>
        <w:numPr>
          <w:ilvl w:val="0"/>
          <w:numId w:val="15"/>
        </w:numPr>
      </w:pPr>
      <w:r>
        <w:t>Clean and tidy work areas, including access to hand washing facilities</w:t>
      </w:r>
      <w:r w:rsidR="002F514F">
        <w:t xml:space="preserve"> or alcohol hand gel</w:t>
      </w:r>
    </w:p>
    <w:p w14:paraId="2BFE15E7" w14:textId="77777777" w:rsidR="001F07DD" w:rsidRDefault="001F07DD" w:rsidP="001F07DD">
      <w:pPr>
        <w:pStyle w:val="ListParagraph"/>
        <w:numPr>
          <w:ilvl w:val="0"/>
          <w:numId w:val="15"/>
        </w:numPr>
        <w:spacing w:after="0" w:line="240" w:lineRule="auto"/>
      </w:pPr>
      <w:bookmarkStart w:id="43" w:name="_Toc122082461"/>
      <w:bookmarkStart w:id="44" w:name="_Toc122341280"/>
      <w:r>
        <w:t>Access to current BNF (online version preferred)</w:t>
      </w:r>
    </w:p>
    <w:p w14:paraId="4D9B0FB1" w14:textId="77777777" w:rsidR="001F07DD" w:rsidRDefault="00000000" w:rsidP="001F07DD">
      <w:pPr>
        <w:pStyle w:val="ListParagraph"/>
        <w:numPr>
          <w:ilvl w:val="1"/>
          <w:numId w:val="15"/>
        </w:numPr>
        <w:spacing w:after="0" w:line="240" w:lineRule="auto"/>
      </w:pPr>
      <w:hyperlink r:id="rId36" w:history="1">
        <w:r w:rsidR="001F07DD" w:rsidRPr="00BC0C71">
          <w:rPr>
            <w:color w:val="0000FF"/>
            <w:u w:val="single"/>
          </w:rPr>
          <w:t>BNF British National Formulary - NICE</w:t>
        </w:r>
      </w:hyperlink>
    </w:p>
    <w:p w14:paraId="50B5CBCC" w14:textId="77777777" w:rsidR="001F07DD" w:rsidRDefault="00000000" w:rsidP="001F07DD">
      <w:pPr>
        <w:pStyle w:val="ListParagraph"/>
        <w:numPr>
          <w:ilvl w:val="1"/>
          <w:numId w:val="15"/>
        </w:numPr>
        <w:spacing w:after="0" w:line="240" w:lineRule="auto"/>
      </w:pPr>
      <w:hyperlink r:id="rId37" w:history="1">
        <w:r w:rsidR="001F07DD" w:rsidRPr="00C262A5">
          <w:rPr>
            <w:color w:val="0000FF"/>
            <w:u w:val="single"/>
          </w:rPr>
          <w:t>BNF for Children British National Formulary - NICE</w:t>
        </w:r>
      </w:hyperlink>
    </w:p>
    <w:p w14:paraId="69582A6C" w14:textId="77777777" w:rsidR="001F07DD" w:rsidRDefault="001F07DD" w:rsidP="001F07DD">
      <w:pPr>
        <w:pStyle w:val="ListParagraph"/>
        <w:numPr>
          <w:ilvl w:val="0"/>
          <w:numId w:val="15"/>
        </w:numPr>
        <w:spacing w:after="0" w:line="240" w:lineRule="auto"/>
        <w:rPr>
          <w:bCs/>
        </w:rPr>
      </w:pPr>
      <w:r w:rsidRPr="00C262A5">
        <w:rPr>
          <w:bCs/>
        </w:rPr>
        <w:t>Access to SmPC/PIL/Risk Minimisation Material:</w:t>
      </w:r>
    </w:p>
    <w:p w14:paraId="76605EDA" w14:textId="77777777" w:rsidR="001F07DD" w:rsidRDefault="00000000" w:rsidP="001F07DD">
      <w:pPr>
        <w:pStyle w:val="ListParagraph"/>
        <w:numPr>
          <w:ilvl w:val="1"/>
          <w:numId w:val="15"/>
        </w:numPr>
        <w:spacing w:after="0" w:line="240" w:lineRule="auto"/>
        <w:rPr>
          <w:rStyle w:val="Hyperlink"/>
        </w:rPr>
      </w:pPr>
      <w:hyperlink r:id="rId38" w:history="1">
        <w:r w:rsidR="001F07DD" w:rsidRPr="00D93076">
          <w:rPr>
            <w:color w:val="0000FF"/>
            <w:u w:val="single"/>
          </w:rPr>
          <w:t>Home - electronic medicines compendium (emc)</w:t>
        </w:r>
      </w:hyperlink>
    </w:p>
    <w:p w14:paraId="6A23C76E" w14:textId="77777777" w:rsidR="001F07DD" w:rsidRPr="00667417" w:rsidRDefault="00000000" w:rsidP="001F07DD">
      <w:pPr>
        <w:pStyle w:val="ListParagraph"/>
        <w:numPr>
          <w:ilvl w:val="1"/>
          <w:numId w:val="15"/>
        </w:numPr>
        <w:spacing w:after="0" w:line="240" w:lineRule="auto"/>
      </w:pPr>
      <w:hyperlink r:id="rId39" w:history="1">
        <w:r w:rsidR="001F07DD" w:rsidRPr="00D93076">
          <w:rPr>
            <w:color w:val="0000FF"/>
            <w:u w:val="single"/>
          </w:rPr>
          <w:t>MHRA Products | Home</w:t>
        </w:r>
      </w:hyperlink>
    </w:p>
    <w:p w14:paraId="79A6B913" w14:textId="77777777" w:rsidR="001F07DD" w:rsidRDefault="00000000" w:rsidP="001F07DD">
      <w:pPr>
        <w:pStyle w:val="ListParagraph"/>
        <w:numPr>
          <w:ilvl w:val="1"/>
          <w:numId w:val="15"/>
        </w:numPr>
        <w:spacing w:after="0" w:line="240" w:lineRule="auto"/>
      </w:pPr>
      <w:hyperlink r:id="rId40" w:history="1">
        <w:r w:rsidR="001F07DD" w:rsidRPr="00D93076">
          <w:rPr>
            <w:color w:val="0000FF"/>
            <w:u w:val="single"/>
          </w:rPr>
          <w:t>RMM Directory - (emc)</w:t>
        </w:r>
      </w:hyperlink>
    </w:p>
    <w:p w14:paraId="0C17003F" w14:textId="77777777" w:rsidR="001F07DD" w:rsidRPr="00C262A5" w:rsidRDefault="001F07DD" w:rsidP="001F07DD">
      <w:pPr>
        <w:pStyle w:val="ListParagraph"/>
        <w:numPr>
          <w:ilvl w:val="0"/>
          <w:numId w:val="15"/>
        </w:numPr>
        <w:spacing w:after="0" w:line="240" w:lineRule="auto"/>
        <w:rPr>
          <w:bCs/>
        </w:rPr>
      </w:pPr>
      <w:r>
        <w:rPr>
          <w:bCs/>
        </w:rPr>
        <w:t>Access to copy of current version of this PGD</w:t>
      </w:r>
    </w:p>
    <w:p w14:paraId="35092548" w14:textId="77777777" w:rsidR="00D240CE" w:rsidRDefault="00D240CE">
      <w:pPr>
        <w:rPr>
          <w:rFonts w:eastAsiaTheme="majorEastAsia" w:cstheme="majorBidi"/>
          <w:b/>
          <w:color w:val="00599E" w:themeColor="accent1" w:themeShade="BF"/>
          <w:sz w:val="36"/>
          <w:szCs w:val="36"/>
        </w:rPr>
      </w:pPr>
      <w:r>
        <w:rPr>
          <w:color w:val="00599E" w:themeColor="accent1" w:themeShade="BF"/>
        </w:rPr>
        <w:br w:type="page"/>
      </w:r>
    </w:p>
    <w:p w14:paraId="4B97BC6D" w14:textId="13801DEF" w:rsidR="007639B5" w:rsidRPr="00E4168E" w:rsidRDefault="007639B5" w:rsidP="00A6610C">
      <w:pPr>
        <w:pStyle w:val="Heading1numbered"/>
        <w:rPr>
          <w:color w:val="00599E" w:themeColor="accent1" w:themeShade="BF"/>
        </w:rPr>
      </w:pPr>
      <w:r w:rsidRPr="00E4168E">
        <w:rPr>
          <w:color w:val="00599E" w:themeColor="accent1" w:themeShade="BF"/>
        </w:rPr>
        <w:lastRenderedPageBreak/>
        <w:t>Characteristics of staff authorised under the PGD</w:t>
      </w:r>
      <w:bookmarkEnd w:id="43"/>
      <w:bookmarkEnd w:id="44"/>
    </w:p>
    <w:p w14:paraId="61AB0870" w14:textId="77777777" w:rsidR="00A6610C" w:rsidRPr="00E4168E" w:rsidRDefault="00A6610C" w:rsidP="00585402">
      <w:pPr>
        <w:pStyle w:val="Heading2numbered"/>
        <w:rPr>
          <w:color w:val="00599E" w:themeColor="accent1" w:themeShade="BF"/>
        </w:rPr>
      </w:pPr>
      <w:r w:rsidRPr="00E4168E">
        <w:rPr>
          <w:color w:val="00599E" w:themeColor="accent1" w:themeShade="BF"/>
        </w:rPr>
        <w:t>Professional qualifications</w:t>
      </w:r>
    </w:p>
    <w:p w14:paraId="7C9DC0E1" w14:textId="360106BE" w:rsidR="00A6610C" w:rsidRDefault="00481C62" w:rsidP="0060742A">
      <w:pPr>
        <w:pStyle w:val="TableBody"/>
      </w:pPr>
      <w:r>
        <w:t>Pharmacist with current General Pharmaceutical Council (GPhC) registration.</w:t>
      </w:r>
    </w:p>
    <w:p w14:paraId="606C8714" w14:textId="3E870539" w:rsidR="00481C62" w:rsidRDefault="00481C62" w:rsidP="0060742A">
      <w:pPr>
        <w:pStyle w:val="TableBody"/>
      </w:pPr>
    </w:p>
    <w:p w14:paraId="4F07CA32" w14:textId="373E79CF" w:rsidR="0060742A" w:rsidRPr="000A6AFB" w:rsidRDefault="00481C62" w:rsidP="0060742A">
      <w:pPr>
        <w:pStyle w:val="TableBody"/>
        <w:rPr>
          <w:b/>
          <w:bCs/>
        </w:rPr>
      </w:pPr>
      <w:r w:rsidRPr="00481C62">
        <w:rPr>
          <w:b/>
          <w:bCs/>
        </w:rPr>
        <w:t>Under PGD legislation there can be no delegation.  Supply of the medication has to be completed by the same practitioner who has assessed the patient under this PGD.</w:t>
      </w:r>
    </w:p>
    <w:p w14:paraId="4BB41A14" w14:textId="0812911B" w:rsidR="00A6610C" w:rsidRPr="00E4168E" w:rsidRDefault="00A6610C" w:rsidP="00A6610C">
      <w:pPr>
        <w:pStyle w:val="Heading2numbered"/>
        <w:rPr>
          <w:color w:val="00599E" w:themeColor="accent1" w:themeShade="BF"/>
        </w:rPr>
      </w:pPr>
      <w:r w:rsidRPr="00E4168E">
        <w:rPr>
          <w:color w:val="00599E" w:themeColor="accent1" w:themeShade="BF"/>
        </w:rPr>
        <w:t>Specialist competencies or qualifications</w:t>
      </w:r>
    </w:p>
    <w:p w14:paraId="4A432592" w14:textId="77777777" w:rsidR="00A6610C" w:rsidRPr="00A6610C" w:rsidRDefault="00A6610C" w:rsidP="00A6610C">
      <w:r w:rsidRPr="00A6610C">
        <w:t>Persons must only work under this PGD where they are competent to do so.</w:t>
      </w:r>
    </w:p>
    <w:p w14:paraId="0D0532C6" w14:textId="77FAD058" w:rsidR="00A6610C" w:rsidRPr="00A6610C" w:rsidRDefault="00A6610C" w:rsidP="00B401B8">
      <w:r w:rsidRPr="00A6610C">
        <w:t>All persons operating this PGD</w:t>
      </w:r>
      <w:r w:rsidR="00671439">
        <w:t xml:space="preserve"> must</w:t>
      </w:r>
      <w:r w:rsidR="004D7F4F">
        <w:t>:</w:t>
      </w:r>
    </w:p>
    <w:p w14:paraId="23762B7A" w14:textId="0006ABA4" w:rsidR="00A6610C" w:rsidRDefault="00671439" w:rsidP="00B401B8">
      <w:pPr>
        <w:pStyle w:val="Bullet1"/>
      </w:pPr>
      <w:r>
        <w:t>B</w:t>
      </w:r>
      <w:r w:rsidR="00A6610C" w:rsidRPr="00A6610C">
        <w:t>e familiar with the</w:t>
      </w:r>
      <w:r w:rsidR="00481C62">
        <w:t xml:space="preserve"> </w:t>
      </w:r>
      <w:r w:rsidR="007F2124">
        <w:t>fexofenadine</w:t>
      </w:r>
      <w:r w:rsidR="00481C62">
        <w:t xml:space="preserve"> medicine</w:t>
      </w:r>
      <w:r w:rsidR="00A6610C" w:rsidRPr="00A6610C">
        <w:t xml:space="preserve"> and alert to changes in the </w:t>
      </w:r>
      <w:r w:rsidR="00405A31" w:rsidRPr="00A6610C">
        <w:t>manufacturer’s</w:t>
      </w:r>
      <w:r w:rsidR="00A6610C" w:rsidRPr="00A6610C">
        <w:t xml:space="preserve"> product information/summary of product information</w:t>
      </w:r>
      <w:r w:rsidR="005938F4">
        <w:t>.</w:t>
      </w:r>
      <w:r w:rsidR="00A6610C" w:rsidRPr="00A6610C">
        <w:t xml:space="preserve"> </w:t>
      </w:r>
    </w:p>
    <w:p w14:paraId="70984DAE" w14:textId="5180C05F" w:rsidR="00E62467" w:rsidRDefault="00671439" w:rsidP="00E62467">
      <w:pPr>
        <w:pStyle w:val="Bullet1"/>
      </w:pPr>
      <w:r>
        <w:t>H</w:t>
      </w:r>
      <w:r w:rsidR="00481C62">
        <w:t>ave successfully complete the NES Pharmacy e-learning module</w:t>
      </w:r>
      <w:r w:rsidR="00E62467">
        <w:t>:</w:t>
      </w:r>
      <w:r w:rsidR="00481C62">
        <w:t xml:space="preserve"> </w:t>
      </w:r>
    </w:p>
    <w:p w14:paraId="25E26E40" w14:textId="19490106" w:rsidR="00E20683" w:rsidRPr="00CC718C" w:rsidRDefault="00000000" w:rsidP="00CC718C">
      <w:pPr>
        <w:ind w:left="720"/>
      </w:pPr>
      <w:hyperlink r:id="rId41" w:history="1">
        <w:r w:rsidR="00E20683" w:rsidRPr="00CC718C">
          <w:t>Seasonal Allergic Rhinitis (Hay Fever) for NHS Pharmacy First Scotland | Turas | Learn</w:t>
        </w:r>
      </w:hyperlink>
    </w:p>
    <w:p w14:paraId="78552F6D" w14:textId="109A554E" w:rsidR="00A6610C" w:rsidRPr="00CC718C" w:rsidRDefault="00000000" w:rsidP="00CC718C">
      <w:pPr>
        <w:ind w:left="720"/>
        <w:rPr>
          <w:rFonts w:eastAsiaTheme="majorEastAsia" w:cstheme="majorBidi"/>
          <w:b/>
          <w:color w:val="00599E" w:themeColor="accent1" w:themeShade="BF"/>
          <w:szCs w:val="24"/>
        </w:rPr>
      </w:pPr>
      <w:hyperlink r:id="rId42" w:history="1">
        <w:r w:rsidR="00CC718C" w:rsidRPr="00CC718C">
          <w:rPr>
            <w:rFonts w:eastAsiaTheme="majorEastAsia" w:cstheme="majorBidi"/>
            <w:color w:val="00599E" w:themeColor="accent1" w:themeShade="BF"/>
            <w:szCs w:val="24"/>
          </w:rPr>
          <w:t>https://learn.nes.nhs.scot/67704/pharmacy/cpd-resources/seasonal-allergic-rhinitis-hay-fever-for-nhs-pharmacy-first-scotland</w:t>
        </w:r>
      </w:hyperlink>
    </w:p>
    <w:p w14:paraId="2D2C2B9E" w14:textId="6857F976" w:rsidR="00481C62" w:rsidRDefault="00671439" w:rsidP="00B401B8">
      <w:pPr>
        <w:pStyle w:val="Bullet1"/>
      </w:pPr>
      <w:r>
        <w:t>B</w:t>
      </w:r>
      <w:r w:rsidR="00481C62">
        <w:t>e able to assess the person’s capacity to understand the nature of the purpose of the medication in order to give or refuse consent.</w:t>
      </w:r>
    </w:p>
    <w:p w14:paraId="4C862199" w14:textId="77777777" w:rsidR="00323292" w:rsidRDefault="00323292" w:rsidP="00323292">
      <w:pPr>
        <w:pStyle w:val="Bullet1"/>
        <w:numPr>
          <w:ilvl w:val="0"/>
          <w:numId w:val="0"/>
        </w:numPr>
        <w:ind w:left="720" w:hanging="360"/>
      </w:pPr>
    </w:p>
    <w:p w14:paraId="4550E196" w14:textId="77777777" w:rsidR="00323292" w:rsidRDefault="00323292" w:rsidP="00323292">
      <w:pPr>
        <w:pStyle w:val="Bullet1"/>
        <w:numPr>
          <w:ilvl w:val="0"/>
          <w:numId w:val="0"/>
        </w:numPr>
        <w:ind w:left="720" w:hanging="360"/>
      </w:pPr>
    </w:p>
    <w:p w14:paraId="0D4D4AFA" w14:textId="77777777" w:rsidR="00323292" w:rsidRDefault="00323292" w:rsidP="00323292">
      <w:pPr>
        <w:pStyle w:val="Bullet1"/>
        <w:numPr>
          <w:ilvl w:val="0"/>
          <w:numId w:val="0"/>
        </w:numPr>
        <w:ind w:left="720" w:hanging="360"/>
      </w:pPr>
    </w:p>
    <w:p w14:paraId="723F6B9D" w14:textId="296BCAA7" w:rsidR="00A6610C" w:rsidRPr="00E4168E" w:rsidRDefault="00A6610C" w:rsidP="00A6610C">
      <w:pPr>
        <w:pStyle w:val="Heading2numbered"/>
        <w:rPr>
          <w:color w:val="00599E" w:themeColor="accent1" w:themeShade="BF"/>
        </w:rPr>
      </w:pPr>
      <w:r w:rsidRPr="00E4168E">
        <w:rPr>
          <w:color w:val="00599E" w:themeColor="accent1" w:themeShade="BF"/>
        </w:rPr>
        <w:lastRenderedPageBreak/>
        <w:t>Continuing education and training</w:t>
      </w:r>
    </w:p>
    <w:p w14:paraId="37AD5A66" w14:textId="37A395CD" w:rsidR="0090318B" w:rsidRDefault="00A6610C" w:rsidP="00B401B8">
      <w:r w:rsidRPr="00A6610C">
        <w:t>All practitioners operating under th</w:t>
      </w:r>
      <w:r w:rsidR="0090318B">
        <w:t>is</w:t>
      </w:r>
      <w:r w:rsidRPr="00A6610C">
        <w:t xml:space="preserve"> PGD are responsible for</w:t>
      </w:r>
      <w:r w:rsidR="0090318B">
        <w:t>:</w:t>
      </w:r>
    </w:p>
    <w:p w14:paraId="0CF0A4F1" w14:textId="74248174" w:rsidR="00B61562" w:rsidRDefault="00B61562" w:rsidP="00B61562">
      <w:pPr>
        <w:pStyle w:val="ListParagraph"/>
        <w:numPr>
          <w:ilvl w:val="0"/>
          <w:numId w:val="18"/>
        </w:numPr>
      </w:pPr>
      <w:r>
        <w:t>Maintaining their skills, knowledge and their own professional level of competence in this area according to the General Pharmaceutical Council Standards for Pharmacy Professionals</w:t>
      </w:r>
      <w:r w:rsidR="00323292">
        <w:t>.</w:t>
      </w:r>
    </w:p>
    <w:p w14:paraId="7C09FE99" w14:textId="77777777" w:rsidR="00A33D43" w:rsidRDefault="00B61562" w:rsidP="00A33D43">
      <w:pPr>
        <w:pStyle w:val="ListParagraph"/>
        <w:numPr>
          <w:ilvl w:val="0"/>
          <w:numId w:val="18"/>
        </w:numPr>
      </w:pPr>
      <w:r>
        <w:t>E</w:t>
      </w:r>
      <w:r w:rsidRPr="00A6610C">
        <w:t xml:space="preserve">nsuring they remain up to date with the use of </w:t>
      </w:r>
      <w:r>
        <w:t>medications</w:t>
      </w:r>
      <w:r w:rsidRPr="00A6610C">
        <w:t xml:space="preserve"> included</w:t>
      </w:r>
      <w:r>
        <w:t xml:space="preserve"> and be aware of local treatment recommendations.</w:t>
      </w:r>
    </w:p>
    <w:p w14:paraId="0987571D" w14:textId="77777777" w:rsidR="00A33D43" w:rsidRDefault="00B61562" w:rsidP="00A33D43">
      <w:pPr>
        <w:pStyle w:val="ListParagraph"/>
        <w:numPr>
          <w:ilvl w:val="0"/>
          <w:numId w:val="18"/>
        </w:numPr>
      </w:pPr>
      <w:r>
        <w:t>Attend</w:t>
      </w:r>
      <w:r w:rsidR="00A33D43">
        <w:t>ing</w:t>
      </w:r>
      <w:r>
        <w:t xml:space="preserve"> approved training and training updates as appropriate.</w:t>
      </w:r>
    </w:p>
    <w:p w14:paraId="426FD7A5" w14:textId="7CE8CB81" w:rsidR="00B401B8" w:rsidRPr="00A67DCF" w:rsidRDefault="00B61562" w:rsidP="00A67DCF">
      <w:pPr>
        <w:pStyle w:val="ListParagraph"/>
        <w:numPr>
          <w:ilvl w:val="0"/>
          <w:numId w:val="18"/>
        </w:numPr>
      </w:pPr>
      <w:r>
        <w:t>Undertak</w:t>
      </w:r>
      <w:r w:rsidR="00A33D43">
        <w:t>ing</w:t>
      </w:r>
      <w:r>
        <w:t xml:space="preserve"> relevant continuing professional development when PGD or NES Pharmacy modules are updated.</w:t>
      </w:r>
      <w:r w:rsidR="00B401B8">
        <w:br w:type="page"/>
      </w:r>
    </w:p>
    <w:p w14:paraId="17247ED0" w14:textId="45F09A61" w:rsidR="007639B5" w:rsidRPr="00E4168E" w:rsidRDefault="007639B5" w:rsidP="00A6610C">
      <w:pPr>
        <w:pStyle w:val="Heading1numbered"/>
        <w:rPr>
          <w:color w:val="00599E" w:themeColor="accent1" w:themeShade="BF"/>
        </w:rPr>
      </w:pPr>
      <w:bookmarkStart w:id="45" w:name="_Toc122082462"/>
      <w:bookmarkStart w:id="46" w:name="_Toc122341281"/>
      <w:r w:rsidRPr="00E4168E">
        <w:rPr>
          <w:color w:val="00599E" w:themeColor="accent1" w:themeShade="BF"/>
        </w:rPr>
        <w:lastRenderedPageBreak/>
        <w:t>Audit trail</w:t>
      </w:r>
      <w:bookmarkEnd w:id="45"/>
      <w:bookmarkEnd w:id="46"/>
    </w:p>
    <w:p w14:paraId="345F5556" w14:textId="147F6DCF" w:rsidR="00085E40" w:rsidRPr="00E4168E" w:rsidRDefault="00085E40" w:rsidP="00085E40">
      <w:pPr>
        <w:pStyle w:val="Heading2numbered"/>
        <w:rPr>
          <w:color w:val="00599E" w:themeColor="accent1" w:themeShade="BF"/>
        </w:rPr>
      </w:pPr>
      <w:r w:rsidRPr="00E4168E">
        <w:rPr>
          <w:color w:val="00599E" w:themeColor="accent1" w:themeShade="BF"/>
        </w:rPr>
        <w:t>Authorisation of supply</w:t>
      </w:r>
    </w:p>
    <w:p w14:paraId="466DD553" w14:textId="1F10CB4F" w:rsidR="0011695A" w:rsidRDefault="0011695A" w:rsidP="0011695A">
      <w:r>
        <w:t>Pharmacists can be authorised to supply the medicine specified in this PGD when they have completed local Board requirements for service registration.</w:t>
      </w:r>
    </w:p>
    <w:p w14:paraId="77A4532C" w14:textId="712EA2AF" w:rsidR="00F4282C" w:rsidRPr="00F4282C" w:rsidRDefault="00F4282C" w:rsidP="00F4282C">
      <w:r>
        <w:t xml:space="preserve">Pharmacists should complete the individual authorisation form contained in the PGD (Appendix 1) and submit to the relevant </w:t>
      </w:r>
      <w:r w:rsidR="000A6AFB">
        <w:t xml:space="preserve">NHS </w:t>
      </w:r>
      <w:r>
        <w:t xml:space="preserve">Health Board prior to using the PGD. </w:t>
      </w:r>
    </w:p>
    <w:p w14:paraId="3A5F626A" w14:textId="64A6BAF8" w:rsidR="00085E40" w:rsidRPr="00E4168E" w:rsidRDefault="00085E40" w:rsidP="00085E40">
      <w:pPr>
        <w:pStyle w:val="Heading2numbered"/>
        <w:rPr>
          <w:color w:val="00599E" w:themeColor="accent1" w:themeShade="BF"/>
        </w:rPr>
      </w:pPr>
      <w:r w:rsidRPr="00E4168E">
        <w:rPr>
          <w:color w:val="00599E" w:themeColor="accent1" w:themeShade="BF"/>
        </w:rPr>
        <w:t>Record of supply</w:t>
      </w:r>
    </w:p>
    <w:p w14:paraId="56C59BF2" w14:textId="3DC530B0" w:rsidR="00085E40" w:rsidRDefault="00481C62" w:rsidP="00B401B8">
      <w:r>
        <w:t>All records must be clear, legible</w:t>
      </w:r>
      <w:r w:rsidR="00085E40">
        <w:t>, contemporaneous</w:t>
      </w:r>
      <w:r>
        <w:t xml:space="preserve"> and in an easily retrievable format</w:t>
      </w:r>
      <w:r w:rsidR="0094138D">
        <w:t xml:space="preserve"> to allow audit of practice</w:t>
      </w:r>
      <w:r>
        <w:t xml:space="preserve">.  </w:t>
      </w:r>
    </w:p>
    <w:p w14:paraId="545C3178" w14:textId="4FE524AE" w:rsidR="00085E40" w:rsidRDefault="00085E40" w:rsidP="00B401B8">
      <w:r>
        <w:t>A Universal Claim Framework (UCF) record of the screening and subsequent supply, or not, of the medicine specified in this PGD should be made in accordance with the NHS Pharmacy First Scotland service specification.</w:t>
      </w:r>
    </w:p>
    <w:p w14:paraId="7F8B53F7" w14:textId="7D9D3ECE" w:rsidR="00212ACA" w:rsidRPr="00A6610C" w:rsidRDefault="00481C62" w:rsidP="00B401B8">
      <w:r>
        <w:t>Pharmacist</w:t>
      </w:r>
      <w:r w:rsidR="00865CDF">
        <w:t>s</w:t>
      </w:r>
      <w:r>
        <w:t xml:space="preserve"> must r</w:t>
      </w:r>
      <w:r w:rsidR="00A6610C" w:rsidRPr="00A6610C">
        <w:t>ecord</w:t>
      </w:r>
      <w:r w:rsidR="00F053BB">
        <w:t xml:space="preserve"> the following information</w:t>
      </w:r>
      <w:r w:rsidR="00F4282C">
        <w:t>, included in the assessment form,</w:t>
      </w:r>
      <w:r>
        <w:t xml:space="preserve"> in the PMR (either paper or computer based)</w:t>
      </w:r>
      <w:r w:rsidR="00F053BB">
        <w:t>:</w:t>
      </w:r>
    </w:p>
    <w:p w14:paraId="34F7AD7C" w14:textId="2756D47E" w:rsidR="00A750E3" w:rsidRDefault="00A6610C" w:rsidP="00B401B8">
      <w:pPr>
        <w:pStyle w:val="Bullet1"/>
      </w:pPr>
      <w:r w:rsidRPr="00A6610C">
        <w:t xml:space="preserve">name of individual, address, date of birth </w:t>
      </w:r>
      <w:r w:rsidR="00A750E3">
        <w:t>/ CHI number</w:t>
      </w:r>
    </w:p>
    <w:p w14:paraId="2E1BD74A" w14:textId="27F65B84" w:rsidR="00A6610C" w:rsidRDefault="00A750E3" w:rsidP="00B401B8">
      <w:pPr>
        <w:pStyle w:val="Bullet1"/>
      </w:pPr>
      <w:r>
        <w:t xml:space="preserve">name of </w:t>
      </w:r>
      <w:r w:rsidR="00A6610C" w:rsidRPr="00A6610C">
        <w:t>GP with whom the individual is registered</w:t>
      </w:r>
      <w:r>
        <w:t xml:space="preserve"> (if known)</w:t>
      </w:r>
    </w:p>
    <w:p w14:paraId="140C6E0C" w14:textId="4850DC07" w:rsidR="00A750E3" w:rsidRDefault="00A750E3" w:rsidP="00B401B8">
      <w:pPr>
        <w:pStyle w:val="Bullet1"/>
      </w:pPr>
      <w:r>
        <w:t>confirmation that valid consent to be treated under this PGD was obtained (include details of parent/guardian/person with parental responsibility where applicable)</w:t>
      </w:r>
    </w:p>
    <w:p w14:paraId="6115DFA5" w14:textId="398E68CA" w:rsidR="00A750E3" w:rsidRDefault="00A750E3" w:rsidP="00B401B8">
      <w:pPr>
        <w:pStyle w:val="Bullet1"/>
      </w:pPr>
      <w:r>
        <w:t>details of presenting complaint and diagnosis</w:t>
      </w:r>
    </w:p>
    <w:p w14:paraId="5CCA3A57" w14:textId="06EC6278" w:rsidR="00A6610C" w:rsidRDefault="00865CDF" w:rsidP="00B401B8">
      <w:pPr>
        <w:pStyle w:val="Bullet1"/>
      </w:pPr>
      <w:r>
        <w:t xml:space="preserve">details of medicine supplied - </w:t>
      </w:r>
      <w:r w:rsidR="00A6610C" w:rsidRPr="00A6610C">
        <w:t xml:space="preserve">name </w:t>
      </w:r>
      <w:r>
        <w:t>of medicine, batch number and expiry date</w:t>
      </w:r>
      <w:r w:rsidR="00A750E3">
        <w:t>, with date of supply.</w:t>
      </w:r>
    </w:p>
    <w:p w14:paraId="358A36CA" w14:textId="6B815BEC" w:rsidR="00A750E3" w:rsidRDefault="00A750E3" w:rsidP="00B401B8">
      <w:pPr>
        <w:pStyle w:val="Bullet1"/>
      </w:pPr>
      <w:r>
        <w:lastRenderedPageBreak/>
        <w:t>details of exclusion criteria – why the medicine was not supplied (if applicable)</w:t>
      </w:r>
    </w:p>
    <w:p w14:paraId="2E000CF4" w14:textId="698A040B" w:rsidR="00A6610C" w:rsidRDefault="00A6610C" w:rsidP="00B401B8">
      <w:pPr>
        <w:pStyle w:val="Bullet1"/>
      </w:pPr>
      <w:r w:rsidRPr="00A6610C">
        <w:t>advice given, including advice given if excluded or declines</w:t>
      </w:r>
      <w:r w:rsidR="00A750E3">
        <w:t xml:space="preserve"> treatment under this PGD</w:t>
      </w:r>
    </w:p>
    <w:p w14:paraId="52FDC0B6" w14:textId="17DA8072" w:rsidR="00A6610C" w:rsidRDefault="00A6610C" w:rsidP="00B401B8">
      <w:pPr>
        <w:pStyle w:val="Bullet1"/>
      </w:pPr>
      <w:r w:rsidRPr="00A6610C">
        <w:t>details of any adverse drug reactions and actions taken</w:t>
      </w:r>
    </w:p>
    <w:p w14:paraId="347E5BFF" w14:textId="131168AB" w:rsidR="00A750E3" w:rsidRDefault="00A750E3" w:rsidP="00B401B8">
      <w:pPr>
        <w:pStyle w:val="Bullet1"/>
      </w:pPr>
      <w:r>
        <w:t>referral arrangements (including self</w:t>
      </w:r>
      <w:r w:rsidR="00F4282C">
        <w:t>-</w:t>
      </w:r>
      <w:r>
        <w:t>care)</w:t>
      </w:r>
    </w:p>
    <w:p w14:paraId="116A5E8D" w14:textId="2E0B8691" w:rsidR="00F4282C" w:rsidRDefault="00A750E3" w:rsidP="00B401B8">
      <w:pPr>
        <w:pStyle w:val="Bullet1"/>
      </w:pPr>
      <w:r>
        <w:t>signature and printed name</w:t>
      </w:r>
      <w:r w:rsidRPr="00A6610C">
        <w:t xml:space="preserve"> of </w:t>
      </w:r>
      <w:r>
        <w:t>the pharmacist</w:t>
      </w:r>
      <w:r w:rsidRPr="00A6610C">
        <w:t xml:space="preserve"> </w:t>
      </w:r>
      <w:r>
        <w:t>who</w:t>
      </w:r>
      <w:r w:rsidRPr="00A6610C">
        <w:t xml:space="preserve"> undertook assessment of clinical suitability</w:t>
      </w:r>
      <w:r>
        <w:t xml:space="preserve"> and, where appropriate, subsequently supplied the medicine</w:t>
      </w:r>
    </w:p>
    <w:p w14:paraId="5187F6DC" w14:textId="7BFAAC49" w:rsidR="00F4282C" w:rsidRPr="00E4168E" w:rsidRDefault="00405A31" w:rsidP="00B401B8">
      <w:pPr>
        <w:rPr>
          <w:b/>
          <w:bCs/>
          <w:color w:val="00599E" w:themeColor="accent1" w:themeShade="BF"/>
        </w:rPr>
      </w:pPr>
      <w:r w:rsidRPr="00E4168E">
        <w:rPr>
          <w:b/>
          <w:bCs/>
          <w:color w:val="00599E" w:themeColor="accent1" w:themeShade="BF"/>
        </w:rPr>
        <w:t>The patient’s GP (where known)</w:t>
      </w:r>
      <w:r w:rsidR="00F4282C" w:rsidRPr="00E4168E">
        <w:rPr>
          <w:b/>
          <w:bCs/>
          <w:color w:val="00599E" w:themeColor="accent1" w:themeShade="BF"/>
        </w:rPr>
        <w:t xml:space="preserve"> should be provided with a copy of the GP notification form for the supply of fexofenadine</w:t>
      </w:r>
      <w:r w:rsidR="005D31C7">
        <w:rPr>
          <w:b/>
          <w:bCs/>
          <w:color w:val="00599E" w:themeColor="accent1" w:themeShade="BF"/>
        </w:rPr>
        <w:t xml:space="preserve"> </w:t>
      </w:r>
      <w:r w:rsidR="00907046">
        <w:rPr>
          <w:b/>
          <w:bCs/>
          <w:color w:val="00599E" w:themeColor="accent1" w:themeShade="BF"/>
        </w:rPr>
        <w:t xml:space="preserve">120mg </w:t>
      </w:r>
      <w:r w:rsidR="005D31C7">
        <w:rPr>
          <w:b/>
          <w:bCs/>
          <w:color w:val="00599E" w:themeColor="accent1" w:themeShade="BF"/>
        </w:rPr>
        <w:t>tablets</w:t>
      </w:r>
      <w:r w:rsidR="00F4282C" w:rsidRPr="00E4168E">
        <w:rPr>
          <w:b/>
          <w:bCs/>
          <w:color w:val="00599E" w:themeColor="accent1" w:themeShade="BF"/>
        </w:rPr>
        <w:t>, or appropriate referral on the same, or next available working day.</w:t>
      </w:r>
    </w:p>
    <w:p w14:paraId="3C3DA3D6" w14:textId="77777777" w:rsidR="00F4282C" w:rsidRDefault="00F4282C" w:rsidP="00B401B8">
      <w:pPr>
        <w:rPr>
          <w:b/>
          <w:bCs/>
          <w:color w:val="0078D4" w:themeColor="accent1"/>
        </w:rPr>
      </w:pPr>
    </w:p>
    <w:p w14:paraId="2ED5AC45" w14:textId="40435B0F" w:rsidR="00F4282C" w:rsidRPr="00033B89" w:rsidRDefault="00F4282C" w:rsidP="00F4282C">
      <w:r w:rsidRPr="00C944B1">
        <w:t>These records should be retained in accordance with national guidance</w:t>
      </w:r>
      <w:r>
        <w:rPr>
          <w:vertAlign w:val="superscript"/>
        </w:rPr>
        <w:t>1</w:t>
      </w:r>
      <w:r>
        <w:t xml:space="preserve"> (see page 56 for standard retention periods summary table)</w:t>
      </w:r>
      <w:r w:rsidRPr="00C944B1">
        <w:t>.</w:t>
      </w:r>
      <w:r>
        <w:t xml:space="preserve"> </w:t>
      </w:r>
      <w:r w:rsidRPr="00C944B1">
        <w:t>Where local arrangements differ, clarification should be obtained through your Health Board Information Governance Lead.</w:t>
      </w:r>
    </w:p>
    <w:p w14:paraId="3C00A306" w14:textId="14B63695" w:rsidR="00F4282C" w:rsidRPr="00F4282C" w:rsidRDefault="00F4282C" w:rsidP="00F4282C">
      <w:r w:rsidRPr="00033B89">
        <w:t>All records of the drug(s) specified in this PGD will be filed with the normal records of medicines in each service.  A designated person within each service will be responsible for auditing completion of drug forms and collation of data</w:t>
      </w:r>
      <w:r>
        <w:t>.</w:t>
      </w:r>
    </w:p>
    <w:p w14:paraId="7F7AFD76" w14:textId="2061B867" w:rsidR="00F4282C" w:rsidRPr="00C944B1" w:rsidRDefault="00F4282C" w:rsidP="00F4282C">
      <w:pPr>
        <w:rPr>
          <w:color w:val="1F497D"/>
          <w:sz w:val="16"/>
          <w:szCs w:val="16"/>
        </w:rPr>
      </w:pPr>
      <w:r w:rsidRPr="00C944B1">
        <w:rPr>
          <w:sz w:val="16"/>
          <w:szCs w:val="16"/>
        </w:rPr>
        <w:t xml:space="preserve">1. </w:t>
      </w:r>
      <w:r>
        <w:rPr>
          <w:sz w:val="16"/>
          <w:szCs w:val="16"/>
        </w:rPr>
        <w:t xml:space="preserve">Scottish Government.  </w:t>
      </w:r>
      <w:r w:rsidRPr="00C944B1">
        <w:rPr>
          <w:i/>
          <w:sz w:val="16"/>
          <w:szCs w:val="16"/>
        </w:rPr>
        <w:t>Scottish Government Records Management.</w:t>
      </w:r>
      <w:r>
        <w:rPr>
          <w:sz w:val="16"/>
          <w:szCs w:val="16"/>
        </w:rPr>
        <w:t xml:space="preserve">  Edinburgh 2020. Available </w:t>
      </w:r>
      <w:r w:rsidRPr="00E4168E">
        <w:rPr>
          <w:color w:val="00599E" w:themeColor="accent1" w:themeShade="BF"/>
          <w:sz w:val="16"/>
          <w:szCs w:val="16"/>
        </w:rPr>
        <w:t xml:space="preserve">at </w:t>
      </w:r>
      <w:hyperlink r:id="rId43" w:history="1">
        <w:r w:rsidRPr="00E4168E">
          <w:rPr>
            <w:rStyle w:val="Hyperlink"/>
            <w:color w:val="00599E" w:themeColor="accent1" w:themeShade="BF"/>
            <w:sz w:val="16"/>
            <w:szCs w:val="16"/>
          </w:rPr>
          <w:t>SG-HSC-Scotland-Records-Management-Code-of-Practice-2020-v20200602.pdf</w:t>
        </w:r>
      </w:hyperlink>
      <w:r w:rsidRPr="00E4168E">
        <w:rPr>
          <w:color w:val="00599E" w:themeColor="accent1" w:themeShade="BF"/>
          <w:sz w:val="16"/>
          <w:szCs w:val="16"/>
        </w:rPr>
        <w:t xml:space="preserve"> </w:t>
      </w:r>
      <w:r w:rsidRPr="00F4282C">
        <w:rPr>
          <w:color w:val="0078D4" w:themeColor="accent1"/>
          <w:sz w:val="16"/>
          <w:szCs w:val="16"/>
        </w:rPr>
        <w:t xml:space="preserve"> </w:t>
      </w:r>
      <w:r>
        <w:rPr>
          <w:sz w:val="16"/>
          <w:szCs w:val="16"/>
        </w:rPr>
        <w:t xml:space="preserve">(Accessed on </w:t>
      </w:r>
      <w:r w:rsidR="000B7162">
        <w:rPr>
          <w:sz w:val="16"/>
          <w:szCs w:val="16"/>
        </w:rPr>
        <w:t>31</w:t>
      </w:r>
      <w:r w:rsidR="000B7162" w:rsidRPr="000B7162">
        <w:rPr>
          <w:sz w:val="16"/>
          <w:szCs w:val="16"/>
          <w:vertAlign w:val="superscript"/>
        </w:rPr>
        <w:t>st</w:t>
      </w:r>
      <w:r w:rsidR="000B7162">
        <w:rPr>
          <w:sz w:val="16"/>
          <w:szCs w:val="16"/>
        </w:rPr>
        <w:t xml:space="preserve"> March 2023</w:t>
      </w:r>
      <w:r>
        <w:rPr>
          <w:sz w:val="16"/>
          <w:szCs w:val="16"/>
        </w:rPr>
        <w:t>)</w:t>
      </w:r>
    </w:p>
    <w:p w14:paraId="62FA2C0E" w14:textId="23C3165F" w:rsidR="00F4282C" w:rsidRDefault="00F4282C" w:rsidP="00B401B8">
      <w:pPr>
        <w:rPr>
          <w:b/>
          <w:bCs/>
          <w:color w:val="0078D4" w:themeColor="accent1"/>
        </w:rPr>
      </w:pPr>
    </w:p>
    <w:p w14:paraId="0E3DF4E2" w14:textId="79E848AE" w:rsidR="00F4282C" w:rsidRDefault="00F4282C" w:rsidP="00B401B8">
      <w:pPr>
        <w:rPr>
          <w:b/>
          <w:bCs/>
          <w:color w:val="0078D4" w:themeColor="accent1"/>
        </w:rPr>
      </w:pPr>
    </w:p>
    <w:p w14:paraId="5F393F75" w14:textId="79738982" w:rsidR="00F4282C" w:rsidRDefault="00F4282C" w:rsidP="00B401B8">
      <w:pPr>
        <w:rPr>
          <w:b/>
          <w:bCs/>
          <w:color w:val="0078D4" w:themeColor="accent1"/>
        </w:rPr>
      </w:pPr>
    </w:p>
    <w:p w14:paraId="606F345D" w14:textId="2EE7D0E3" w:rsidR="00F4282C" w:rsidRDefault="00F4282C" w:rsidP="00B401B8">
      <w:pPr>
        <w:rPr>
          <w:b/>
          <w:bCs/>
          <w:color w:val="0078D4" w:themeColor="accent1"/>
        </w:rPr>
      </w:pPr>
    </w:p>
    <w:p w14:paraId="6E4FEDFF" w14:textId="77777777" w:rsidR="00F4282C" w:rsidRPr="00F4282C" w:rsidRDefault="00F4282C" w:rsidP="00B401B8">
      <w:pPr>
        <w:rPr>
          <w:b/>
          <w:bCs/>
          <w:color w:val="0078D4" w:themeColor="accent1"/>
        </w:rPr>
      </w:pPr>
    </w:p>
    <w:p w14:paraId="08738F2B" w14:textId="3C1C9DE6" w:rsidR="005938F4" w:rsidRPr="00332AAE" w:rsidRDefault="007639B5" w:rsidP="00332AAE">
      <w:pPr>
        <w:pStyle w:val="Heading1numbered"/>
        <w:rPr>
          <w:color w:val="00599E" w:themeColor="accent1" w:themeShade="BF"/>
        </w:rPr>
      </w:pPr>
      <w:bookmarkStart w:id="47" w:name="_Toc122082463"/>
      <w:bookmarkStart w:id="48" w:name="_Toc122341282"/>
      <w:r w:rsidRPr="00332AAE">
        <w:rPr>
          <w:color w:val="00599E" w:themeColor="accent1" w:themeShade="BF"/>
        </w:rPr>
        <w:lastRenderedPageBreak/>
        <w:t>Additional reference</w:t>
      </w:r>
      <w:r w:rsidR="005938F4" w:rsidRPr="00332AAE">
        <w:rPr>
          <w:color w:val="00599E" w:themeColor="accent1" w:themeShade="BF"/>
        </w:rPr>
        <w:t>s</w:t>
      </w:r>
      <w:bookmarkEnd w:id="47"/>
      <w:bookmarkEnd w:id="48"/>
    </w:p>
    <w:p w14:paraId="2656B59A" w14:textId="531F40A1" w:rsidR="00296C61" w:rsidRPr="003804D9" w:rsidRDefault="004E0038" w:rsidP="00757CAD">
      <w:r w:rsidRPr="00BD67C2">
        <w:t>Practitioners operating the PGD must be familiar with:</w:t>
      </w:r>
    </w:p>
    <w:p w14:paraId="509C0775" w14:textId="6640436D" w:rsidR="006E388F" w:rsidRDefault="006E388F" w:rsidP="006E388F">
      <w:pPr>
        <w:pStyle w:val="Bulletnumbered1123"/>
      </w:pPr>
      <w:r w:rsidRPr="000A6AFB">
        <w:t xml:space="preserve">National Institute for Clinical Excellence / Public Health England.  Available at: </w:t>
      </w:r>
      <w:hyperlink r:id="rId44" w:history="1">
        <w:r w:rsidRPr="000A6AFB">
          <w:rPr>
            <w:rStyle w:val="Hyperlink"/>
            <w:color w:val="00599E" w:themeColor="accent1" w:themeShade="BF"/>
          </w:rPr>
          <w:t>Allergic rhinitis | Health topics A to Z | CKS | NICE</w:t>
        </w:r>
      </w:hyperlink>
      <w:r w:rsidRPr="000A6AFB">
        <w:rPr>
          <w:i/>
          <w:color w:val="0078D4" w:themeColor="accent1"/>
        </w:rPr>
        <w:t>.</w:t>
      </w:r>
      <w:r w:rsidRPr="000A6AFB">
        <w:rPr>
          <w:color w:val="0078D4" w:themeColor="accent1"/>
        </w:rPr>
        <w:t xml:space="preserve"> </w:t>
      </w:r>
      <w:r w:rsidRPr="000A6AFB">
        <w:t>(Accessed 23</w:t>
      </w:r>
      <w:r w:rsidRPr="000A6AFB">
        <w:rPr>
          <w:vertAlign w:val="superscript"/>
        </w:rPr>
        <w:t>rd</w:t>
      </w:r>
      <w:r w:rsidRPr="000A6AFB">
        <w:t xml:space="preserve"> November</w:t>
      </w:r>
      <w:r>
        <w:t xml:space="preserve"> 2022)</w:t>
      </w:r>
    </w:p>
    <w:p w14:paraId="2D83F20C" w14:textId="6EE7E07D" w:rsidR="00757CAD" w:rsidRDefault="00296C61" w:rsidP="00757CAD">
      <w:pPr>
        <w:pStyle w:val="Bulletnumbered1123"/>
      </w:pPr>
      <w:r w:rsidRPr="003804D9">
        <w:t>Current edition of British National Formulary (BNF) and BNF for children</w:t>
      </w:r>
    </w:p>
    <w:p w14:paraId="1B7EAAEF" w14:textId="2BF2982B" w:rsidR="00757CAD" w:rsidRDefault="00296C61" w:rsidP="00757CAD">
      <w:pPr>
        <w:pStyle w:val="Bulletnumbered1123"/>
      </w:pPr>
      <w:r w:rsidRPr="003804D9">
        <w:t>Marketing authorisation holder’s Summary of Product Characteristics</w:t>
      </w:r>
      <w:r w:rsidR="00757CAD">
        <w:t xml:space="preserve">.  </w:t>
      </w:r>
      <w:r w:rsidR="00757CAD" w:rsidRPr="00757CAD">
        <w:rPr>
          <w:spacing w:val="-4"/>
        </w:rPr>
        <w:t xml:space="preserve">Electronic Medicines Compendium.  </w:t>
      </w:r>
      <w:r w:rsidR="00757CAD" w:rsidRPr="00757CAD">
        <w:rPr>
          <w:i/>
        </w:rPr>
        <w:t>Fexofenadine hydrochloride 120mg film-coated tablets</w:t>
      </w:r>
      <w:r w:rsidR="00757CAD" w:rsidRPr="00757CAD">
        <w:rPr>
          <w:i/>
          <w:spacing w:val="-2"/>
        </w:rPr>
        <w:t xml:space="preserve"> </w:t>
      </w:r>
      <w:r w:rsidR="00757CAD" w:rsidRPr="00757CAD">
        <w:rPr>
          <w:i/>
        </w:rPr>
        <w:t>SPC.</w:t>
      </w:r>
      <w:r w:rsidR="00757CAD">
        <w:t xml:space="preserve">  Available </w:t>
      </w:r>
      <w:r w:rsidR="00757CAD" w:rsidRPr="00757CAD">
        <w:t>at</w:t>
      </w:r>
      <w:r w:rsidR="00757CAD" w:rsidRPr="00757CAD">
        <w:rPr>
          <w:color w:val="0078D4" w:themeColor="accent1"/>
        </w:rPr>
        <w:t xml:space="preserve"> </w:t>
      </w:r>
      <w:hyperlink r:id="rId45" w:history="1">
        <w:r w:rsidR="00757CAD" w:rsidRPr="00E4168E">
          <w:rPr>
            <w:rStyle w:val="Hyperlink"/>
            <w:color w:val="00599E" w:themeColor="accent1" w:themeShade="BF"/>
          </w:rPr>
          <w:t>Fexofenadine hydrochloride 120mg film-coated Tablets - Summary of Product Characteristics (SmPC) - (emc) (medicines.org.uk)</w:t>
        </w:r>
      </w:hyperlink>
      <w:r w:rsidR="00757CAD">
        <w:t xml:space="preserve"> (Accessed 23</w:t>
      </w:r>
      <w:r w:rsidR="00757CAD" w:rsidRPr="00757CAD">
        <w:rPr>
          <w:vertAlign w:val="superscript"/>
        </w:rPr>
        <w:t>rd</w:t>
      </w:r>
      <w:r w:rsidR="00757CAD">
        <w:rPr>
          <w:vertAlign w:val="superscript"/>
        </w:rPr>
        <w:t xml:space="preserve"> </w:t>
      </w:r>
      <w:r w:rsidR="00757CAD">
        <w:t>November 2022)</w:t>
      </w:r>
    </w:p>
    <w:p w14:paraId="0B669C4F" w14:textId="4710952B" w:rsidR="00757CAD" w:rsidRPr="00757CAD" w:rsidRDefault="003804D9">
      <w:bookmarkStart w:id="49" w:name="_Hlk109897233"/>
      <w:r>
        <w:br w:type="page"/>
      </w:r>
    </w:p>
    <w:p w14:paraId="3029EAD2" w14:textId="43A70768" w:rsidR="008B26EB" w:rsidRPr="00E4168E" w:rsidRDefault="004050AD" w:rsidP="007639B5">
      <w:pPr>
        <w:pStyle w:val="Heading1"/>
        <w:rPr>
          <w:color w:val="00599E" w:themeColor="accent1" w:themeShade="BF"/>
        </w:rPr>
      </w:pPr>
      <w:bookmarkStart w:id="50" w:name="_Toc122082464"/>
      <w:bookmarkStart w:id="51" w:name="_Toc122341283"/>
      <w:r w:rsidRPr="00E4168E">
        <w:rPr>
          <w:color w:val="00599E" w:themeColor="accent1" w:themeShade="BF"/>
        </w:rPr>
        <w:lastRenderedPageBreak/>
        <w:t xml:space="preserve">7. </w:t>
      </w:r>
      <w:r w:rsidR="00F4282C" w:rsidRPr="00E4168E">
        <w:rPr>
          <w:color w:val="00599E" w:themeColor="accent1" w:themeShade="BF"/>
        </w:rPr>
        <w:t>Individual authorisation (Appendix 1)</w:t>
      </w:r>
      <w:bookmarkEnd w:id="50"/>
      <w:bookmarkEnd w:id="51"/>
    </w:p>
    <w:bookmarkEnd w:id="49"/>
    <w:p w14:paraId="77C39062" w14:textId="77777777" w:rsidR="00CD17B3" w:rsidRPr="005938F4" w:rsidRDefault="00CD17B3" w:rsidP="00CD17B3">
      <w:pPr>
        <w:pStyle w:val="TableBody"/>
        <w:rPr>
          <w:rStyle w:val="Bold"/>
        </w:rPr>
      </w:pPr>
      <w:r>
        <w:rPr>
          <w:rStyle w:val="Bold"/>
        </w:rPr>
        <w:t>PGDs FOR THE SUPPLY OF TREATMENTS FOR SEASONAL ALLERGIC RHINITIS BY COMMUNITY PHARMACISTS UNDER THE “NHS PHARMACY FIRST SCOTLAND” SERVICE</w:t>
      </w:r>
    </w:p>
    <w:p w14:paraId="2486E9DA" w14:textId="77777777" w:rsidR="00CD17B3" w:rsidRPr="001D5E71" w:rsidRDefault="00CD17B3" w:rsidP="00CD17B3">
      <w:pPr>
        <w:pStyle w:val="TableBody"/>
        <w:rPr>
          <w:sz w:val="10"/>
          <w:szCs w:val="10"/>
        </w:rPr>
      </w:pPr>
    </w:p>
    <w:p w14:paraId="71E995E9" w14:textId="77777777" w:rsidR="00FF343F" w:rsidRDefault="00FF343F" w:rsidP="00FF343F">
      <w:pPr>
        <w:pStyle w:val="TableBody"/>
        <w:rPr>
          <w:b/>
          <w:bCs/>
          <w:i/>
          <w:iCs/>
        </w:rPr>
      </w:pPr>
      <w:bookmarkStart w:id="52" w:name="_Toc122082465"/>
      <w:bookmarkStart w:id="53" w:name="_Toc122341284"/>
    </w:p>
    <w:p w14:paraId="27BDE9E3" w14:textId="77777777" w:rsidR="00FF343F" w:rsidRDefault="00FF343F" w:rsidP="00FF343F">
      <w:pPr>
        <w:pStyle w:val="TableBody"/>
        <w:rPr>
          <w:b/>
          <w:bCs/>
          <w:i/>
          <w:iCs/>
        </w:rPr>
      </w:pPr>
    </w:p>
    <w:p w14:paraId="4188ECE8" w14:textId="292912AB" w:rsidR="00FF343F" w:rsidRDefault="00FF343F" w:rsidP="00FF343F">
      <w:pPr>
        <w:pStyle w:val="TableBody"/>
        <w:rPr>
          <w:sz w:val="22"/>
          <w:szCs w:val="22"/>
        </w:rPr>
      </w:pPr>
      <w:r>
        <w:rPr>
          <w:b/>
          <w:bCs/>
          <w:i/>
          <w:iCs/>
        </w:rPr>
        <w:t>Health Boards to provide authorisation form to pharmacy contractors</w:t>
      </w:r>
    </w:p>
    <w:p w14:paraId="2DC45513" w14:textId="77777777" w:rsidR="00FF343F" w:rsidRDefault="00FF343F">
      <w:pPr>
        <w:rPr>
          <w:rFonts w:eastAsiaTheme="majorEastAsia" w:cstheme="majorBidi"/>
          <w:b/>
          <w:color w:val="00599E" w:themeColor="accent1" w:themeShade="BF"/>
          <w:sz w:val="36"/>
          <w:szCs w:val="36"/>
        </w:rPr>
      </w:pPr>
      <w:r>
        <w:rPr>
          <w:color w:val="00599E" w:themeColor="accent1" w:themeShade="BF"/>
        </w:rPr>
        <w:br w:type="page"/>
      </w:r>
    </w:p>
    <w:p w14:paraId="2FB096E3" w14:textId="3BC2730C" w:rsidR="004050AD" w:rsidRPr="00E4168E" w:rsidRDefault="004050AD" w:rsidP="004050AD">
      <w:pPr>
        <w:pStyle w:val="Heading1"/>
        <w:rPr>
          <w:color w:val="00599E" w:themeColor="accent1" w:themeShade="BF"/>
        </w:rPr>
      </w:pPr>
      <w:r w:rsidRPr="00E4168E">
        <w:rPr>
          <w:color w:val="00599E" w:themeColor="accent1" w:themeShade="BF"/>
        </w:rPr>
        <w:lastRenderedPageBreak/>
        <w:t>8. Version history</w:t>
      </w:r>
      <w:bookmarkEnd w:id="52"/>
      <w:bookmarkEnd w:id="53"/>
    </w:p>
    <w:tbl>
      <w:tblPr>
        <w:tblStyle w:val="TableGrid"/>
        <w:tblW w:w="9209" w:type="dxa"/>
        <w:tblLayout w:type="fixed"/>
        <w:tblLook w:val="0620" w:firstRow="1" w:lastRow="0" w:firstColumn="0" w:lastColumn="0" w:noHBand="1" w:noVBand="1"/>
      </w:tblPr>
      <w:tblGrid>
        <w:gridCol w:w="1247"/>
        <w:gridCol w:w="1867"/>
        <w:gridCol w:w="6095"/>
      </w:tblGrid>
      <w:tr w:rsidR="004050AD" w14:paraId="6EC950ED" w14:textId="77777777" w:rsidTr="00E4168E">
        <w:trPr>
          <w:cnfStyle w:val="100000000000" w:firstRow="1" w:lastRow="0" w:firstColumn="0" w:lastColumn="0" w:oddVBand="0" w:evenVBand="0" w:oddHBand="0" w:evenHBand="0" w:firstRowFirstColumn="0" w:firstRowLastColumn="0" w:lastRowFirstColumn="0" w:lastRowLastColumn="0"/>
          <w:trHeight w:val="397"/>
        </w:trPr>
        <w:tc>
          <w:tcPr>
            <w:tcW w:w="1247" w:type="dxa"/>
            <w:shd w:val="clear" w:color="auto" w:fill="00599E" w:themeFill="accent1" w:themeFillShade="BF"/>
          </w:tcPr>
          <w:p w14:paraId="1D559DCF" w14:textId="77777777" w:rsidR="004050AD" w:rsidRPr="004050AD" w:rsidRDefault="004050AD" w:rsidP="004050AD">
            <w:pPr>
              <w:pStyle w:val="TableHead"/>
            </w:pPr>
            <w:r>
              <w:t>Version</w:t>
            </w:r>
          </w:p>
        </w:tc>
        <w:tc>
          <w:tcPr>
            <w:tcW w:w="1867" w:type="dxa"/>
            <w:shd w:val="clear" w:color="auto" w:fill="00599E" w:themeFill="accent1" w:themeFillShade="BF"/>
          </w:tcPr>
          <w:p w14:paraId="7893CC89" w14:textId="77777777" w:rsidR="004050AD" w:rsidRPr="004050AD" w:rsidRDefault="004050AD" w:rsidP="004050AD">
            <w:pPr>
              <w:pStyle w:val="TableHead"/>
            </w:pPr>
            <w:r>
              <w:t>Date</w:t>
            </w:r>
          </w:p>
        </w:tc>
        <w:tc>
          <w:tcPr>
            <w:tcW w:w="6095" w:type="dxa"/>
            <w:shd w:val="clear" w:color="auto" w:fill="00599E" w:themeFill="accent1" w:themeFillShade="BF"/>
          </w:tcPr>
          <w:p w14:paraId="591AA8C4" w14:textId="77777777" w:rsidR="004050AD" w:rsidRPr="004050AD" w:rsidRDefault="004050AD" w:rsidP="004050AD">
            <w:pPr>
              <w:pStyle w:val="TableHead"/>
            </w:pPr>
            <w:r>
              <w:t>Summary of changes</w:t>
            </w:r>
          </w:p>
        </w:tc>
      </w:tr>
      <w:tr w:rsidR="004050AD" w14:paraId="2DBCA9D2" w14:textId="77777777" w:rsidTr="008F0FCD">
        <w:trPr>
          <w:trHeight w:val="397"/>
        </w:trPr>
        <w:tc>
          <w:tcPr>
            <w:tcW w:w="1247" w:type="dxa"/>
          </w:tcPr>
          <w:p w14:paraId="768B0628" w14:textId="49E73519" w:rsidR="004050AD" w:rsidRPr="00D44F01" w:rsidRDefault="004050AD" w:rsidP="004050AD">
            <w:pPr>
              <w:pStyle w:val="TableBody"/>
            </w:pPr>
            <w:r>
              <w:t>1.0</w:t>
            </w:r>
          </w:p>
        </w:tc>
        <w:tc>
          <w:tcPr>
            <w:tcW w:w="1867" w:type="dxa"/>
          </w:tcPr>
          <w:p w14:paraId="4E7828FD" w14:textId="1E09671F" w:rsidR="004050AD" w:rsidRPr="00D44F01" w:rsidRDefault="00082614" w:rsidP="004050AD">
            <w:pPr>
              <w:pStyle w:val="TableBody"/>
            </w:pPr>
            <w:r>
              <w:t>17/03/2023</w:t>
            </w:r>
          </w:p>
        </w:tc>
        <w:tc>
          <w:tcPr>
            <w:tcW w:w="6095" w:type="dxa"/>
          </w:tcPr>
          <w:p w14:paraId="72C94082" w14:textId="2AD40DF5" w:rsidR="004050AD" w:rsidRPr="00D44F01" w:rsidRDefault="004050AD" w:rsidP="004050AD">
            <w:r>
              <w:t>New National PGD produced.</w:t>
            </w:r>
          </w:p>
        </w:tc>
      </w:tr>
    </w:tbl>
    <w:p w14:paraId="2D49AE37" w14:textId="2499539D" w:rsidR="008F428A" w:rsidRPr="007639B5" w:rsidRDefault="008F428A" w:rsidP="004050AD"/>
    <w:sectPr w:rsidR="008F428A" w:rsidRPr="007639B5" w:rsidSect="006456F6">
      <w:footnotePr>
        <w:numFmt w:val="lowerRoman"/>
      </w:footnotePr>
      <w:endnotePr>
        <w:numFmt w:val="decimal"/>
      </w:endnotePr>
      <w:pgSz w:w="11906" w:h="16838"/>
      <w:pgMar w:top="1418" w:right="1418" w:bottom="1531" w:left="1418"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770AF" w14:textId="77777777" w:rsidR="00137986" w:rsidRPr="008B0187" w:rsidRDefault="00137986" w:rsidP="008B0187">
      <w:pPr>
        <w:pStyle w:val="Footer"/>
      </w:pPr>
    </w:p>
  </w:endnote>
  <w:endnote w:type="continuationSeparator" w:id="0">
    <w:p w14:paraId="7C2A64F9" w14:textId="77777777" w:rsidR="00137986" w:rsidRDefault="001379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CC1A2" w14:textId="4C419B71" w:rsidR="00170A3E" w:rsidRDefault="00170A3E">
    <w:pPr>
      <w:pStyle w:val="Footer"/>
    </w:pPr>
    <w:r>
      <w:rPr>
        <w:noProof/>
      </w:rPr>
      <mc:AlternateContent>
        <mc:Choice Requires="wps">
          <w:drawing>
            <wp:anchor distT="0" distB="0" distL="0" distR="0" simplePos="0" relativeHeight="251708416" behindDoc="0" locked="0" layoutInCell="1" allowOverlap="1" wp14:anchorId="0BF50B75" wp14:editId="14997AF8">
              <wp:simplePos x="635" y="635"/>
              <wp:positionH relativeFrom="leftMargin">
                <wp:align>left</wp:align>
              </wp:positionH>
              <wp:positionV relativeFrom="paragraph">
                <wp:posOffset>635</wp:posOffset>
              </wp:positionV>
              <wp:extent cx="443865" cy="443865"/>
              <wp:effectExtent l="0" t="0" r="0" b="3810"/>
              <wp:wrapSquare wrapText="bothSides"/>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4A10D165" w14:textId="023DE4BD"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BF50B75" id="_x0000_t202" coordsize="21600,21600" o:spt="202" path="m,l,21600r21600,l21600,xe">
              <v:stroke joinstyle="miter"/>
              <v:path gradientshapeok="t" o:connecttype="rect"/>
            </v:shapetype>
            <v:shape id="Text Box 21" o:spid="_x0000_s1029" type="#_x0000_t202" alt="OFFICIAL" style="position:absolute;margin-left:0;margin-top:.05pt;width:34.95pt;height:34.95pt;z-index:25170841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UkPHcpAgAAUQQAAA4AAAAAAAAAAAAAAAAALgIAAGRycy9lMm9Eb2Mu&#10;eG1sUEsBAi0AFAAGAAgAAAAhAEGciZLZAAAAAwEAAA8AAAAAAAAAAAAAAAAAgwQAAGRycy9kb3du&#10;cmV2LnhtbFBLBQYAAAAABAAEAPMAAACJBQAAAAA=&#10;" fillcolor="white [3212]" stroked="f">
              <v:textbox style="mso-fit-shape-to-text:t" inset="5pt,0,0,0">
                <w:txbxContent>
                  <w:p w14:paraId="4A10D165" w14:textId="023DE4BD"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3AB16" w14:textId="65FC960F" w:rsidR="009D5B72" w:rsidRDefault="00170A3E" w:rsidP="00587532">
    <w:pPr>
      <w:pStyle w:val="Pagenumbers"/>
    </w:pPr>
    <w:r>
      <mc:AlternateContent>
        <mc:Choice Requires="wps">
          <w:drawing>
            <wp:anchor distT="0" distB="0" distL="0" distR="0" simplePos="0" relativeHeight="251709440" behindDoc="0" locked="0" layoutInCell="1" allowOverlap="1" wp14:anchorId="2615BD47" wp14:editId="56BADC4D">
              <wp:simplePos x="635" y="635"/>
              <wp:positionH relativeFrom="leftMargin">
                <wp:align>left</wp:align>
              </wp:positionH>
              <wp:positionV relativeFrom="paragraph">
                <wp:posOffset>635</wp:posOffset>
              </wp:positionV>
              <wp:extent cx="443865" cy="443865"/>
              <wp:effectExtent l="0" t="0" r="0" b="3810"/>
              <wp:wrapSquare wrapText="bothSides"/>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24EBD6DA" w14:textId="069E2032"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615BD47" id="_x0000_t202" coordsize="21600,21600" o:spt="202" path="m,l,21600r21600,l21600,xe">
              <v:stroke joinstyle="miter"/>
              <v:path gradientshapeok="t" o:connecttype="rect"/>
            </v:shapetype>
            <v:shape id="Text Box 22" o:spid="_x0000_s1030" type="#_x0000_t202" alt="OFFICIAL" style="position:absolute;left:0;text-align:left;margin-left:0;margin-top:.05pt;width:34.95pt;height:34.95pt;z-index:2517094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CeFh0pAgAAUQQAAA4AAAAAAAAAAAAAAAAALgIAAGRycy9lMm9Eb2Mu&#10;eG1sUEsBAi0AFAAGAAgAAAAhAEGciZLZAAAAAwEAAA8AAAAAAAAAAAAAAAAAgwQAAGRycy9kb3du&#10;cmV2LnhtbFBLBQYAAAAABAAEAPMAAACJBQAAAAA=&#10;" fillcolor="white [3212]" stroked="f">
              <v:textbox style="mso-fit-shape-to-text:t" inset="5pt,0,0,0">
                <w:txbxContent>
                  <w:p w14:paraId="24EBD6DA" w14:textId="069E2032"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p>
  <w:sdt>
    <w:sdtPr>
      <w:id w:val="-843395953"/>
      <w:docPartObj>
        <w:docPartGallery w:val="Page Numbers (Bottom of Page)"/>
        <w:docPartUnique/>
      </w:docPartObj>
    </w:sdtPr>
    <w:sdtContent>
      <w:p w14:paraId="375D2556" w14:textId="77777777" w:rsidR="009D5B72" w:rsidRDefault="009D5B72" w:rsidP="00587532">
        <w:pPr>
          <w:pStyle w:val="Pagenumbers"/>
        </w:pPr>
        <w:r>
          <w:rPr>
            <w:noProof w:val="0"/>
          </w:rPr>
          <w:fldChar w:fldCharType="begin"/>
        </w:r>
        <w:r>
          <w:instrText xml:space="preserve"> PAGE   \* MERGEFORMAT </w:instrText>
        </w:r>
        <w:r>
          <w:rPr>
            <w:noProof w:val="0"/>
          </w:rPr>
          <w:fldChar w:fldCharType="separate"/>
        </w:r>
        <w:r w:rsidR="00B63C45">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4BD1" w14:textId="7E0C6DE5" w:rsidR="0040598E" w:rsidRPr="00C3490E" w:rsidRDefault="00170A3E" w:rsidP="002A3CA3">
    <w:pPr>
      <w:pStyle w:val="Coverfooter"/>
      <w:rPr>
        <w:color w:val="0078D4" w:themeColor="accent1"/>
      </w:rPr>
    </w:pPr>
    <w:bookmarkStart w:id="12" w:name="_Hlk69468892"/>
    <w:bookmarkStart w:id="13" w:name="_Hlk69468893"/>
    <w:bookmarkStart w:id="14" w:name="_Hlk69468894"/>
    <w:bookmarkStart w:id="15" w:name="_Hlk69468895"/>
    <w:bookmarkStart w:id="16" w:name="_Hlk69468896"/>
    <w:bookmarkStart w:id="17" w:name="_Hlk69468897"/>
    <w:r>
      <w:rPr>
        <w:noProof/>
        <w:color w:val="0078D4" w:themeColor="accent1"/>
        <w:lang w:eastAsia="en-GB"/>
      </w:rPr>
      <mc:AlternateContent>
        <mc:Choice Requires="wps">
          <w:drawing>
            <wp:anchor distT="0" distB="0" distL="0" distR="0" simplePos="0" relativeHeight="251707392" behindDoc="0" locked="0" layoutInCell="1" allowOverlap="1" wp14:anchorId="3DE0DC9B" wp14:editId="286C7A75">
              <wp:simplePos x="899160" y="8862060"/>
              <wp:positionH relativeFrom="leftMargin">
                <wp:align>left</wp:align>
              </wp:positionH>
              <wp:positionV relativeFrom="paragraph">
                <wp:posOffset>635</wp:posOffset>
              </wp:positionV>
              <wp:extent cx="443865" cy="443865"/>
              <wp:effectExtent l="0" t="0" r="0" b="3810"/>
              <wp:wrapSquare wrapText="bothSides"/>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3F5C7C4E" w14:textId="5A199234"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DE0DC9B" id="_x0000_t202" coordsize="21600,21600" o:spt="202" path="m,l,21600r21600,l21600,xe">
              <v:stroke joinstyle="miter"/>
              <v:path gradientshapeok="t" o:connecttype="rect"/>
            </v:shapetype>
            <v:shape id="Text Box 20" o:spid="_x0000_s1032" type="#_x0000_t202" alt="OFFICIAL" style="position:absolute;margin-left:0;margin-top:.05pt;width:34.95pt;height:34.95pt;z-index:25170739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6KQIAAFEEAAAOAAAAZHJzL2Uyb0RvYy54bWysVFFv2yAQfp+0/4B4X5y0T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fDm5vp2MaeE49UQI2bG8vFj63z4JkCT&#10;GBTUoUYJnJ12PvSpY0p8y4OS1VYqlTbRF2KjHDkxVLQ8pIIR/I8sZWKugfhVDxhPspFXzzB0ZUdk&#10;VdD5yLmE6oysHfQu8ZZvJZa4Yz48MYe2QL5o9fCIS62gLSgMESUNuJ9/O4/5qBbeUtKizQpqcA4o&#10;Ud8Nqri4nk+jK9MGAzcG5RiYo94AMp3hGFmewpgX1BjWDvQrzsA6voNXzHB8raBhDDehtzvOEBfr&#10;dUpC71kWdmZveYSO3Yotf+5embODLgEFfYDRgix/J0+fmzSxa/THVib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P8FmLopAgAAUQQAAA4AAAAAAAAAAAAAAAAALgIAAGRycy9lMm9Eb2Mu&#10;eG1sUEsBAi0AFAAGAAgAAAAhAEGciZLZAAAAAwEAAA8AAAAAAAAAAAAAAAAAgwQAAGRycy9kb3du&#10;cmV2LnhtbFBLBQYAAAAABAAEAPMAAACJBQAAAAA=&#10;" fillcolor="white [3212]" stroked="f">
              <v:textbox style="mso-fit-shape-to-text:t" inset="5pt,0,0,0">
                <w:txbxContent>
                  <w:p w14:paraId="3F5C7C4E" w14:textId="5A199234"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r w:rsidR="001A7DA0" w:rsidRPr="00C3490E">
      <w:rPr>
        <w:noProof/>
        <w:color w:val="0078D4" w:themeColor="accent1"/>
        <w:lang w:eastAsia="en-GB"/>
      </w:rPr>
      <mc:AlternateContent>
        <mc:Choice Requires="wps">
          <w:drawing>
            <wp:anchor distT="0" distB="0" distL="114300" distR="114300" simplePos="0" relativeHeight="251661312" behindDoc="0" locked="0" layoutInCell="1" allowOverlap="1" wp14:anchorId="313B48E4" wp14:editId="4A6819B6">
              <wp:simplePos x="0" y="0"/>
              <wp:positionH relativeFrom="rightMargin">
                <wp:align>left</wp:align>
              </wp:positionH>
              <wp:positionV relativeFrom="bottomMargin">
                <wp:align>top</wp:align>
              </wp:positionV>
              <wp:extent cx="449119" cy="125984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9119" cy="1259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8C0E9" w14:textId="77777777" w:rsidR="001A7DA0" w:rsidRPr="00E234F4" w:rsidRDefault="001A7DA0" w:rsidP="001A7DA0">
                          <w:pPr>
                            <w:jc w:val="right"/>
                            <w:rPr>
                              <w:vanish/>
                              <w:color w:val="000000" w:themeColor="text1"/>
                              <w:sz w:val="16"/>
                              <w:szCs w:val="16"/>
                            </w:rPr>
                          </w:pPr>
                          <w:r w:rsidRPr="00E234F4">
                            <w:rPr>
                              <w:vanish/>
                              <w:color w:val="000000" w:themeColor="text1"/>
                              <w:sz w:val="16"/>
                              <w:szCs w:val="16"/>
                            </w:rPr>
                            <w:t>General</w:t>
                          </w:r>
                          <w:r>
                            <w:rPr>
                              <w:vanish/>
                              <w:color w:val="000000" w:themeColor="text1"/>
                              <w:sz w:val="16"/>
                              <w:szCs w:val="16"/>
                            </w:rPr>
                            <w:t xml:space="preserve"> v1</w:t>
                          </w:r>
                        </w:p>
                      </w:txbxContent>
                    </wps:txbx>
                    <wps:bodyPr rot="0" spcFirstLastPara="0" vertOverflow="overflow" horzOverflow="overflow" vert="vert" wrap="square" lIns="91440" tIns="4572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B48E4" id="Rectangle 13" o:spid="_x0000_s1033" alt="&quot;&quot;" style="position:absolute;margin-left:0;margin-top:0;width:35.35pt;height:99.2pt;z-index:251661312;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" filled="f" stroked="f" strokeweight="1.25pt">
              <v:textbox style="layout-flow:vertical" inset=",,,4mm">
                <w:txbxContent>
                  <w:p w14:paraId="17D8C0E9" w14:textId="77777777" w:rsidR="001A7DA0" w:rsidRPr="00E234F4" w:rsidRDefault="001A7DA0" w:rsidP="001A7DA0">
                    <w:pPr>
                      <w:jc w:val="right"/>
                      <w:rPr>
                        <w:vanish/>
                        <w:color w:val="000000" w:themeColor="text1"/>
                        <w:sz w:val="16"/>
                        <w:szCs w:val="16"/>
                      </w:rPr>
                    </w:pPr>
                    <w:r w:rsidRPr="00E234F4">
                      <w:rPr>
                        <w:vanish/>
                        <w:color w:val="000000" w:themeColor="text1"/>
                        <w:sz w:val="16"/>
                        <w:szCs w:val="16"/>
                      </w:rPr>
                      <w:t>General</w:t>
                    </w:r>
                    <w:r>
                      <w:rPr>
                        <w:vanish/>
                        <w:color w:val="000000" w:themeColor="text1"/>
                        <w:sz w:val="16"/>
                        <w:szCs w:val="16"/>
                      </w:rPr>
                      <w:t xml:space="preserve"> v1</w:t>
                    </w:r>
                  </w:p>
                </w:txbxContent>
              </v:textbox>
              <w10:wrap anchorx="margin" anchory="margin"/>
            </v:rect>
          </w:pict>
        </mc:Fallback>
      </mc:AlternateContent>
    </w:r>
    <w:r w:rsidR="007639B5" w:rsidRPr="00C3490E">
      <w:rPr>
        <w:color w:val="0078D4" w:themeColor="accent1"/>
      </w:rPr>
      <w:t xml:space="preserve">Version </w:t>
    </w:r>
    <w:bookmarkEnd w:id="12"/>
    <w:bookmarkEnd w:id="13"/>
    <w:bookmarkEnd w:id="14"/>
    <w:bookmarkEnd w:id="15"/>
    <w:bookmarkEnd w:id="16"/>
    <w:bookmarkEnd w:id="17"/>
    <w:r w:rsidR="008A369E" w:rsidRPr="00C3490E">
      <w:rPr>
        <w:color w:val="0078D4" w:themeColor="accent1"/>
      </w:rPr>
      <w:t>1</w:t>
    </w:r>
    <w:r w:rsidR="0005036E" w:rsidRPr="00C3490E">
      <w:rPr>
        <w:color w:val="0078D4" w:themeColor="accent1"/>
      </w:rPr>
      <w:t>.0</w:t>
    </w:r>
    <w:r w:rsidR="00E4168E">
      <w:rPr>
        <w:color w:val="0078D4" w:themeColor="accent1"/>
      </w:rPr>
      <w:tab/>
    </w:r>
    <w:r w:rsidR="00E4168E">
      <w:rPr>
        <w:rFonts w:ascii="Times New Roman"/>
        <w:noProof/>
        <w:sz w:val="20"/>
        <w:lang w:eastAsia="en-GB"/>
      </w:rPr>
      <w:drawing>
        <wp:inline distT="0" distB="0" distL="0" distR="0" wp14:anchorId="370C0A6C" wp14:editId="63F8A9B9">
          <wp:extent cx="1294213" cy="934244"/>
          <wp:effectExtent l="0" t="0" r="1270" b="0"/>
          <wp:docPr id="2" name="image1.pn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Logo, company name&#10;&#10;Description automatically generated"/>
                  <pic:cNvPicPr/>
                </pic:nvPicPr>
                <pic:blipFill>
                  <a:blip r:embed="rId1" cstate="print"/>
                  <a:stretch>
                    <a:fillRect/>
                  </a:stretch>
                </pic:blipFill>
                <pic:spPr>
                  <a:xfrm>
                    <a:off x="0" y="0"/>
                    <a:ext cx="1313832" cy="94840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1107" w14:textId="41FF23D2" w:rsidR="00170A3E" w:rsidRDefault="00170A3E">
    <w:pPr>
      <w:pStyle w:val="Footer"/>
    </w:pPr>
    <w:r>
      <w:rPr>
        <w:noProof/>
      </w:rPr>
      <mc:AlternateContent>
        <mc:Choice Requires="wps">
          <w:drawing>
            <wp:anchor distT="0" distB="0" distL="0" distR="0" simplePos="0" relativeHeight="251711488" behindDoc="0" locked="0" layoutInCell="1" allowOverlap="1" wp14:anchorId="740E041B" wp14:editId="2193F6C3">
              <wp:simplePos x="635" y="635"/>
              <wp:positionH relativeFrom="leftMargin">
                <wp:align>left</wp:align>
              </wp:positionH>
              <wp:positionV relativeFrom="paragraph">
                <wp:posOffset>635</wp:posOffset>
              </wp:positionV>
              <wp:extent cx="443865" cy="443865"/>
              <wp:effectExtent l="0" t="0" r="0" b="3810"/>
              <wp:wrapSquare wrapText="bothSides"/>
              <wp:docPr id="2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46D21388" w14:textId="044415D0"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40E041B" id="_x0000_t202" coordsize="21600,21600" o:spt="202" path="m,l,21600r21600,l21600,xe">
              <v:stroke joinstyle="miter"/>
              <v:path gradientshapeok="t" o:connecttype="rect"/>
            </v:shapetype>
            <v:shape id="Text Box 24" o:spid="_x0000_s1036" type="#_x0000_t202" alt="OFFICIAL" style="position:absolute;margin-left:0;margin-top:.05pt;width:34.95pt;height:34.95pt;z-index:2517114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QuKQIAAFEEAAAOAAAAZHJzL2Uyb0RvYy54bWysVE2P2yAQvVfqf0DcGzv7EW2t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LunHiXMF9RlZOxhc4i3fSixxx3x4Zg5tgXzR6uEJl0ZBV1IYI0pacN//dh7zUS28paRDm5XU4BxQ&#10;or4YVHFxfZtHV6YNBm4KqikwR70BZDrHMbI8hTEvqClsHOhXnIF1fAevmOH4WknDFG7CYHecIS7W&#10;65SE3rMs7Mze8ggduxVb/tK/MmdHXQIK+giTBVnxRp4hN2li1+iPrUzaxR4PfRwbjr5N6o8zFgfj&#10;133K+vknWP0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A19C4pAgAAUQQAAA4AAAAAAAAAAAAAAAAALgIAAGRycy9lMm9Eb2Mu&#10;eG1sUEsBAi0AFAAGAAgAAAAhAEGciZLZAAAAAwEAAA8AAAAAAAAAAAAAAAAAgwQAAGRycy9kb3du&#10;cmV2LnhtbFBLBQYAAAAABAAEAPMAAACJBQAAAAA=&#10;" fillcolor="white [3212]" stroked="f">
              <v:textbox style="mso-fit-shape-to-text:t" inset="5pt,0,0,0">
                <w:txbxContent>
                  <w:p w14:paraId="46D21388" w14:textId="044415D0"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115E8" w14:textId="77777777" w:rsidR="00170A3E" w:rsidRDefault="00170A3E" w:rsidP="00E4168E">
    <w:pPr>
      <w:pStyle w:val="Pagenumbers"/>
      <w:jc w:val="left"/>
      <w:rPr>
        <w:noProof w:val="0"/>
      </w:rPr>
    </w:pPr>
    <w:r>
      <mc:AlternateContent>
        <mc:Choice Requires="wps">
          <w:drawing>
            <wp:anchor distT="0" distB="0" distL="0" distR="0" simplePos="0" relativeHeight="251712512" behindDoc="0" locked="0" layoutInCell="1" allowOverlap="1" wp14:anchorId="2626DE85" wp14:editId="13BA9C88">
              <wp:simplePos x="901065" y="9504045"/>
              <wp:positionH relativeFrom="leftMargin">
                <wp:align>left</wp:align>
              </wp:positionH>
              <wp:positionV relativeFrom="paragraph">
                <wp:posOffset>635</wp:posOffset>
              </wp:positionV>
              <wp:extent cx="443865" cy="443865"/>
              <wp:effectExtent l="0" t="0" r="0" b="3810"/>
              <wp:wrapSquare wrapText="bothSides"/>
              <wp:docPr id="2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6CE14C77" w14:textId="1A3F5E54"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626DE85" id="_x0000_t202" coordsize="21600,21600" o:spt="202" path="m,l,21600r21600,l21600,xe">
              <v:stroke joinstyle="miter"/>
              <v:path gradientshapeok="t" o:connecttype="rect"/>
            </v:shapetype>
            <v:shape id="Text Box 25" o:spid="_x0000_s1037" type="#_x0000_t202" alt="OFFICIAL" style="position:absolute;margin-left:0;margin-top:.05pt;width:34.95pt;height:34.95pt;z-index:25171251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8hewoSgCAABSBAAADgAAAAAAAAAAAAAAAAAuAgAAZHJzL2Uyb0RvYy54&#10;bWxQSwECLQAUAAYACAAAACEAQZyJktkAAAADAQAADwAAAAAAAAAAAAAAAACCBAAAZHJzL2Rvd25y&#10;ZXYueG1sUEsFBgAAAAAEAAQA8wAAAIgFAAAAAA==&#10;" fillcolor="white [3212]" stroked="f">
              <v:textbox style="mso-fit-shape-to-text:t" inset="5pt,0,0,0">
                <w:txbxContent>
                  <w:p w14:paraId="6CE14C77" w14:textId="1A3F5E54"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p>
  <w:sdt>
    <w:sdtPr>
      <w:rPr>
        <w:noProof w:val="0"/>
      </w:rPr>
      <w:id w:val="-289290511"/>
      <w:docPartObj>
        <w:docPartGallery w:val="Page Numbers (Bottom of Page)"/>
        <w:docPartUnique/>
      </w:docPartObj>
    </w:sdtPr>
    <w:sdtEndPr>
      <w:rPr>
        <w:noProof/>
      </w:rPr>
    </w:sdtEndPr>
    <w:sdtContent>
      <w:p w14:paraId="5ED03A79" w14:textId="0C1281FA" w:rsidR="00E4168E" w:rsidRPr="00E4168E" w:rsidRDefault="00E4168E" w:rsidP="00E4168E">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14:paraId="1357DFA9" w14:textId="61DEB22E" w:rsidR="003F4C57" w:rsidRPr="00B060A4" w:rsidRDefault="00E4168E" w:rsidP="00E4168E">
        <w:pPr>
          <w:pStyle w:val="Pagenumbers"/>
          <w:jc w:val="left"/>
        </w:pPr>
        <w:r w:rsidRPr="00E4168E">
          <w:rPr>
            <w:noProof w:val="0"/>
            <w:sz w:val="20"/>
            <w:szCs w:val="20"/>
          </w:rPr>
          <w:t xml:space="preserve">PGD </w:t>
        </w:r>
        <w:r w:rsidR="00FD1F36">
          <w:rPr>
            <w:noProof w:val="0"/>
            <w:sz w:val="20"/>
            <w:szCs w:val="20"/>
          </w:rPr>
          <w:t>Fexofenadine 120mg tablets</w:t>
        </w:r>
        <w:r w:rsidRPr="00E4168E">
          <w:rPr>
            <w:noProof w:val="0"/>
            <w:sz w:val="20"/>
            <w:szCs w:val="20"/>
          </w:rPr>
          <w:t xml:space="preserve"> </w:t>
        </w:r>
        <w:r w:rsidRPr="00CD07BC">
          <w:rPr>
            <w:noProof w:val="0"/>
            <w:sz w:val="20"/>
            <w:szCs w:val="20"/>
          </w:rPr>
          <w:t xml:space="preserve">Version 1.0 </w:t>
        </w:r>
        <w:r w:rsidR="00CD07BC" w:rsidRPr="00CD07BC">
          <w:rPr>
            <w:noProof w:val="0"/>
            <w:sz w:val="20"/>
            <w:szCs w:val="20"/>
          </w:rPr>
          <w:t xml:space="preserve">May </w:t>
        </w:r>
        <w:r w:rsidRPr="00CD07BC">
          <w:rPr>
            <w:noProof w:val="0"/>
            <w:sz w:val="20"/>
            <w:szCs w:val="20"/>
          </w:rPr>
          <w:t>2023</w:t>
        </w:r>
        <w:r w:rsidRPr="00CD07BC">
          <w:rPr>
            <w:noProof w:val="0"/>
          </w:rPr>
          <w:t xml:space="preserve">  </w:t>
        </w:r>
        <w:r w:rsidRPr="00CD07BC">
          <w:rPr>
            <w:noProof w:val="0"/>
            <w:sz w:val="20"/>
            <w:szCs w:val="20"/>
          </w:rPr>
          <w:t xml:space="preserve">Review: </w:t>
        </w:r>
        <w:r w:rsidR="00CD07BC" w:rsidRPr="00CD07BC">
          <w:rPr>
            <w:noProof w:val="0"/>
            <w:sz w:val="20"/>
            <w:szCs w:val="20"/>
          </w:rPr>
          <w:t xml:space="preserve">May </w:t>
        </w:r>
        <w:r w:rsidRPr="00CD07BC">
          <w:rPr>
            <w:noProof w:val="0"/>
            <w:sz w:val="20"/>
            <w:szCs w:val="20"/>
          </w:rPr>
          <w:t>2025</w:t>
        </w:r>
        <w:r>
          <w:rPr>
            <w:noProof w:val="0"/>
          </w:rPr>
          <w:tab/>
        </w:r>
        <w:r w:rsidR="00710325">
          <w:rPr>
            <w:noProof w:val="0"/>
          </w:rPr>
          <w:fldChar w:fldCharType="begin"/>
        </w:r>
        <w:r w:rsidR="00710325">
          <w:instrText xml:space="preserve"> PAGE   \* MERGEFORMAT </w:instrText>
        </w:r>
        <w:r w:rsidR="00710325">
          <w:rPr>
            <w:noProof w:val="0"/>
          </w:rPr>
          <w:fldChar w:fldCharType="separate"/>
        </w:r>
        <w:r w:rsidR="00D313BC">
          <w:t>1</w:t>
        </w:r>
        <w:r w:rsidR="00710325">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61D18" w14:textId="5541A8AC" w:rsidR="00170A3E" w:rsidRDefault="00170A3E">
    <w:pPr>
      <w:pStyle w:val="Footer"/>
    </w:pPr>
    <w:r>
      <w:rPr>
        <w:noProof/>
      </w:rPr>
      <mc:AlternateContent>
        <mc:Choice Requires="wps">
          <w:drawing>
            <wp:anchor distT="0" distB="0" distL="0" distR="0" simplePos="0" relativeHeight="251710464" behindDoc="0" locked="0" layoutInCell="1" allowOverlap="1" wp14:anchorId="52F0AA1F" wp14:editId="7D906CB5">
              <wp:simplePos x="635" y="635"/>
              <wp:positionH relativeFrom="leftMargin">
                <wp:align>left</wp:align>
              </wp:positionH>
              <wp:positionV relativeFrom="paragraph">
                <wp:posOffset>635</wp:posOffset>
              </wp:positionV>
              <wp:extent cx="443865" cy="443865"/>
              <wp:effectExtent l="0" t="0" r="0" b="3810"/>
              <wp:wrapSquare wrapText="bothSides"/>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67F1E229" w14:textId="457E3030"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2F0AA1F" id="_x0000_t202" coordsize="21600,21600" o:spt="202" path="m,l,21600r21600,l21600,xe">
              <v:stroke joinstyle="miter"/>
              <v:path gradientshapeok="t" o:connecttype="rect"/>
            </v:shapetype>
            <v:shape id="Text Box 23" o:spid="_x0000_s1039" type="#_x0000_t202" alt="OFFICIAL" style="position:absolute;margin-left:0;margin-top:.05pt;width:34.95pt;height:34.95pt;z-index:2517104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Dhj5XUpAgAAUgQAAA4AAAAAAAAAAAAAAAAALgIAAGRycy9lMm9Eb2Mu&#10;eG1sUEsBAi0AFAAGAAgAAAAhAEGciZLZAAAAAwEAAA8AAAAAAAAAAAAAAAAAgwQAAGRycy9kb3du&#10;cmV2LnhtbFBLBQYAAAAABAAEAPMAAACJBQAAAAA=&#10;" fillcolor="white [3212]" stroked="f">
              <v:textbox style="mso-fit-shape-to-text:t" inset="5pt,0,0,0">
                <w:txbxContent>
                  <w:p w14:paraId="67F1E229" w14:textId="457E3030"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FD43" w14:textId="3284EC36" w:rsidR="00170A3E" w:rsidRDefault="00170A3E">
    <w:pPr>
      <w:pStyle w:val="Footer"/>
    </w:pPr>
    <w:r>
      <w:rPr>
        <w:noProof/>
      </w:rPr>
      <mc:AlternateContent>
        <mc:Choice Requires="wps">
          <w:drawing>
            <wp:anchor distT="0" distB="0" distL="0" distR="0" simplePos="0" relativeHeight="251714560" behindDoc="0" locked="0" layoutInCell="1" allowOverlap="1" wp14:anchorId="30669302" wp14:editId="2E5A0D6B">
              <wp:simplePos x="635" y="635"/>
              <wp:positionH relativeFrom="leftMargin">
                <wp:align>left</wp:align>
              </wp:positionH>
              <wp:positionV relativeFrom="paragraph">
                <wp:posOffset>635</wp:posOffset>
              </wp:positionV>
              <wp:extent cx="443865" cy="443865"/>
              <wp:effectExtent l="0" t="0" r="0" b="3810"/>
              <wp:wrapSquare wrapText="bothSides"/>
              <wp:docPr id="2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66E66F4F" w14:textId="314904F7"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0669302" id="_x0000_t202" coordsize="21600,21600" o:spt="202" path="m,l,21600r21600,l21600,xe">
              <v:stroke joinstyle="miter"/>
              <v:path gradientshapeok="t" o:connecttype="rect"/>
            </v:shapetype>
            <v:shape id="Text Box 27" o:spid="_x0000_s1042" type="#_x0000_t202" alt="OFFICIAL" style="position:absolute;margin-left:0;margin-top:.05pt;width:34.95pt;height:34.95pt;z-index:25171456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G4KQIAAFIEAAAOAAAAZHJzL2Uyb0RvYy54bWysVFFv2yAQfp+0/4B4X5y0T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fDm5vp2MaeE49UQI2bG8vFj63z4JkCT&#10;GBTUoUYJnJ12PvSpY0p8y4OS1VYqlTbRF2KjHDkxVLQ8pIIR/I8sZWKugfhVDxhPspFXzzB0ZUdk&#10;hZznI+kSqjPSdtDbxFu+lVjjjvnwxBz6Agmj18MjLrWCtqAwRJQ04H7+7Tzmo1x4S0mLPiuowUGg&#10;RH03KOPiej6NtkwbDNwYlGNgjnoDSHWGc2R5CmNeUGNYO9CvOATr+A5eMcPxtYKGMdyE3u84RFys&#10;1ykJzWdZ2Jm95RE6tiv2/Ll7Zc4OwgRU9AFGD7L8nT59bhLFrtEgW5n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EJCQbgpAgAAUgQAAA4AAAAAAAAAAAAAAAAALgIAAGRycy9lMm9Eb2Mu&#10;eG1sUEsBAi0AFAAGAAgAAAAhAEGciZLZAAAAAwEAAA8AAAAAAAAAAAAAAAAAgwQAAGRycy9kb3du&#10;cmV2LnhtbFBLBQYAAAAABAAEAPMAAACJBQAAAAA=&#10;" fillcolor="white [3212]" stroked="f">
              <v:textbox style="mso-fit-shape-to-text:t" inset="5pt,0,0,0">
                <w:txbxContent>
                  <w:p w14:paraId="66E66F4F" w14:textId="314904F7"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7DD4B" w14:textId="77777777" w:rsidR="00170A3E" w:rsidRDefault="00170A3E" w:rsidP="00E4168E">
    <w:pPr>
      <w:pStyle w:val="Pagenumbers"/>
      <w:jc w:val="left"/>
    </w:pPr>
    <w:r>
      <mc:AlternateContent>
        <mc:Choice Requires="wps">
          <w:drawing>
            <wp:anchor distT="0" distB="0" distL="0" distR="0" simplePos="0" relativeHeight="251715584" behindDoc="0" locked="0" layoutInCell="1" allowOverlap="1" wp14:anchorId="76311A25" wp14:editId="00B5117A">
              <wp:simplePos x="635" y="635"/>
              <wp:positionH relativeFrom="leftMargin">
                <wp:align>left</wp:align>
              </wp:positionH>
              <wp:positionV relativeFrom="paragraph">
                <wp:posOffset>635</wp:posOffset>
              </wp:positionV>
              <wp:extent cx="443865" cy="443865"/>
              <wp:effectExtent l="0" t="0" r="0" b="3810"/>
              <wp:wrapSquare wrapText="bothSides"/>
              <wp:docPr id="2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373D0A41" w14:textId="3BBF20BA"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6311A25" id="_x0000_t202" coordsize="21600,21600" o:spt="202" path="m,l,21600r21600,l21600,xe">
              <v:stroke joinstyle="miter"/>
              <v:path gradientshapeok="t" o:connecttype="rect"/>
            </v:shapetype>
            <v:shape id="Text Box 28" o:spid="_x0000_s1043" type="#_x0000_t202" alt="OFFICIAL" style="position:absolute;margin-left:0;margin-top:.05pt;width:34.95pt;height:34.95pt;z-index:25171558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4GKQIAAFI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ZwXE+kK6jPSdjDYxFu+VVjjjvnwzBz6Agmj18MTLlJDV1IYI0oacD/+dh7zUS68paRDn5XU4CBQ&#10;or8alHFxfZtHW6YNBm4Kqikwx3YDSHWOc2R5CmNe0FMoHbSvOATr+A5eMcPxtZKGKdyEwe84RFys&#10;1ykJzWdZ2Jm95RE6tiv2/KV/Zc6OwgRU9BEmD7LinT5DbhLFrtEgW5XEi00e+jh2HI2b5B+HLE7G&#10;r/uU9fYrWP0E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2MPgYpAgAAUgQAAA4AAAAAAAAAAAAAAAAALgIAAGRycy9lMm9Eb2Mu&#10;eG1sUEsBAi0AFAAGAAgAAAAhAEGciZLZAAAAAwEAAA8AAAAAAAAAAAAAAAAAgwQAAGRycy9kb3du&#10;cmV2LnhtbFBLBQYAAAAABAAEAPMAAACJBQAAAAA=&#10;" fillcolor="white [3212]" stroked="f">
              <v:textbox style="mso-fit-shape-to-text:t" inset="5pt,0,0,0">
                <w:txbxContent>
                  <w:p w14:paraId="373D0A41" w14:textId="3BBF20BA"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p>
  <w:sdt>
    <w:sdtPr>
      <w:id w:val="-22475434"/>
      <w:docPartObj>
        <w:docPartGallery w:val="Page Numbers (Bottom of Page)"/>
        <w:docPartUnique/>
      </w:docPartObj>
    </w:sdtPr>
    <w:sdtContent>
      <w:sdt>
        <w:sdtPr>
          <w:id w:val="-705557575"/>
          <w:docPartObj>
            <w:docPartGallery w:val="Page Numbers (Bottom of Page)"/>
            <w:docPartUnique/>
          </w:docPartObj>
        </w:sdtPr>
        <w:sdtContent>
          <w:p w14:paraId="44E1773A" w14:textId="3D6C3130" w:rsidR="00E4168E" w:rsidRPr="00E4168E" w:rsidRDefault="00E4168E" w:rsidP="00E4168E">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14:paraId="118E5321" w14:textId="265985DE" w:rsidR="007825E0" w:rsidRPr="00B060A4" w:rsidRDefault="00E4168E" w:rsidP="00E4168E">
            <w:pPr>
              <w:pStyle w:val="Pagenumbers"/>
              <w:jc w:val="left"/>
            </w:pPr>
            <w:r w:rsidRPr="00E4168E">
              <w:rPr>
                <w:noProof w:val="0"/>
                <w:sz w:val="20"/>
                <w:szCs w:val="20"/>
              </w:rPr>
              <w:t xml:space="preserve">PGD </w:t>
            </w:r>
            <w:r w:rsidR="00FD1F36">
              <w:rPr>
                <w:noProof w:val="0"/>
                <w:sz w:val="20"/>
                <w:szCs w:val="20"/>
              </w:rPr>
              <w:t>Fexofenadine 120mg tablets</w:t>
            </w:r>
            <w:r w:rsidRPr="00E4168E">
              <w:rPr>
                <w:noProof w:val="0"/>
                <w:sz w:val="20"/>
                <w:szCs w:val="20"/>
              </w:rPr>
              <w:t xml:space="preserve"> Version 1</w:t>
            </w:r>
            <w:r>
              <w:rPr>
                <w:noProof w:val="0"/>
                <w:sz w:val="20"/>
                <w:szCs w:val="20"/>
              </w:rPr>
              <w:t>.0</w:t>
            </w:r>
            <w:r w:rsidRPr="00E4168E">
              <w:rPr>
                <w:noProof w:val="0"/>
                <w:sz w:val="20"/>
                <w:szCs w:val="20"/>
              </w:rPr>
              <w:t xml:space="preserve"> </w:t>
            </w:r>
            <w:r w:rsidR="00CD07BC" w:rsidRPr="00CD07BC">
              <w:rPr>
                <w:noProof w:val="0"/>
                <w:sz w:val="20"/>
                <w:szCs w:val="20"/>
              </w:rPr>
              <w:t xml:space="preserve">May </w:t>
            </w:r>
            <w:r w:rsidRPr="00CD07BC">
              <w:rPr>
                <w:noProof w:val="0"/>
                <w:sz w:val="20"/>
                <w:szCs w:val="20"/>
              </w:rPr>
              <w:t>2023</w:t>
            </w:r>
            <w:r w:rsidRPr="00CD07BC">
              <w:rPr>
                <w:noProof w:val="0"/>
              </w:rPr>
              <w:t xml:space="preserve">  </w:t>
            </w:r>
            <w:r w:rsidRPr="00CD07BC">
              <w:rPr>
                <w:noProof w:val="0"/>
                <w:sz w:val="20"/>
                <w:szCs w:val="20"/>
              </w:rPr>
              <w:t xml:space="preserve">Review: </w:t>
            </w:r>
            <w:r w:rsidR="00CD07BC" w:rsidRPr="00CD07BC">
              <w:rPr>
                <w:noProof w:val="0"/>
                <w:sz w:val="20"/>
                <w:szCs w:val="20"/>
              </w:rPr>
              <w:t xml:space="preserve">May </w:t>
            </w:r>
            <w:r w:rsidRPr="00CD07BC">
              <w:rPr>
                <w:noProof w:val="0"/>
                <w:sz w:val="20"/>
                <w:szCs w:val="20"/>
              </w:rPr>
              <w:t>2025</w:t>
            </w:r>
            <w:r>
              <w:rPr>
                <w:noProof w:val="0"/>
              </w:rPr>
              <w:tab/>
            </w:r>
            <w:r w:rsidR="007825E0">
              <w:fldChar w:fldCharType="begin"/>
            </w:r>
            <w:r w:rsidR="007825E0">
              <w:instrText xml:space="preserve"> PAGE   \* MERGEFORMAT </w:instrText>
            </w:r>
            <w:r w:rsidR="007825E0">
              <w:fldChar w:fldCharType="separate"/>
            </w:r>
            <w:r w:rsidR="00D313BC">
              <w:t>19</w:t>
            </w:r>
            <w:r w:rsidR="007825E0">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02635" w14:textId="2895BF05" w:rsidR="00170A3E" w:rsidRDefault="00170A3E">
    <w:pPr>
      <w:pStyle w:val="Footer"/>
    </w:pPr>
    <w:r>
      <w:rPr>
        <w:noProof/>
      </w:rPr>
      <mc:AlternateContent>
        <mc:Choice Requires="wps">
          <w:drawing>
            <wp:anchor distT="0" distB="0" distL="0" distR="0" simplePos="0" relativeHeight="251713536" behindDoc="0" locked="0" layoutInCell="1" allowOverlap="1" wp14:anchorId="13CDF684" wp14:editId="066A618D">
              <wp:simplePos x="635" y="635"/>
              <wp:positionH relativeFrom="leftMargin">
                <wp:align>left</wp:align>
              </wp:positionH>
              <wp:positionV relativeFrom="paragraph">
                <wp:posOffset>635</wp:posOffset>
              </wp:positionV>
              <wp:extent cx="443865" cy="443865"/>
              <wp:effectExtent l="0" t="0" r="0" b="3810"/>
              <wp:wrapSquare wrapText="bothSides"/>
              <wp:docPr id="2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369CBA41" w14:textId="35A22FBF"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3CDF684" id="_x0000_t202" coordsize="21600,21600" o:spt="202" path="m,l,21600r21600,l21600,xe">
              <v:stroke joinstyle="miter"/>
              <v:path gradientshapeok="t" o:connecttype="rect"/>
            </v:shapetype>
            <v:shape id="Text Box 26" o:spid="_x0000_s1045" type="#_x0000_t202" alt="OFFICIAL" style="position:absolute;margin-left:0;margin-top:.05pt;width:34.95pt;height:34.95pt;z-index:25171353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FjIB0YpAgAAUgQAAA4AAAAAAAAAAAAAAAAALgIAAGRycy9lMm9Eb2Mu&#10;eG1sUEsBAi0AFAAGAAgAAAAhAEGciZLZAAAAAwEAAA8AAAAAAAAAAAAAAAAAgwQAAGRycy9kb3du&#10;cmV2LnhtbFBLBQYAAAAABAAEAPMAAACJBQAAAAA=&#10;" fillcolor="white [3212]" stroked="f">
              <v:textbox style="mso-fit-shape-to-text:t" inset="5pt,0,0,0">
                <w:txbxContent>
                  <w:p w14:paraId="369CBA41" w14:textId="35A22FBF"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327DB" w14:textId="77777777" w:rsidR="00137986" w:rsidRDefault="00137986">
      <w:r>
        <w:separator/>
      </w:r>
    </w:p>
  </w:footnote>
  <w:footnote w:type="continuationSeparator" w:id="0">
    <w:p w14:paraId="4D20D7B1" w14:textId="77777777" w:rsidR="00137986" w:rsidRDefault="00137986" w:rsidP="00151D33">
      <w:r>
        <w:continuationSeparator/>
      </w:r>
    </w:p>
    <w:p w14:paraId="7FFF8015" w14:textId="77777777" w:rsidR="00137986" w:rsidRDefault="00137986" w:rsidP="00151D33"/>
    <w:p w14:paraId="07E19D38" w14:textId="77777777" w:rsidR="00137986" w:rsidRDefault="001379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537E" w14:textId="44BE808D" w:rsidR="00D60D3C" w:rsidRDefault="00000000">
    <w:pPr>
      <w:pStyle w:val="Header"/>
    </w:pPr>
    <w:r>
      <w:rPr>
        <w:noProof/>
      </w:rPr>
      <w:pict w14:anchorId="65353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8297" o:spid="_x0000_s1026" type="#_x0000_t136" style="position:absolute;margin-left:0;margin-top:0;width:549.9pt;height:137.45pt;rotation:315;z-index:-251596800;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170A3E">
      <w:rPr>
        <w:noProof/>
      </w:rPr>
      <mc:AlternateContent>
        <mc:Choice Requires="wps">
          <w:drawing>
            <wp:anchor distT="0" distB="0" distL="0" distR="0" simplePos="0" relativeHeight="251699200" behindDoc="0" locked="0" layoutInCell="1" allowOverlap="1" wp14:anchorId="4E2A4507" wp14:editId="24641A62">
              <wp:simplePos x="635" y="635"/>
              <wp:positionH relativeFrom="leftMargin">
                <wp:align>left</wp:align>
              </wp:positionH>
              <wp:positionV relativeFrom="paragraph">
                <wp:posOffset>635</wp:posOffset>
              </wp:positionV>
              <wp:extent cx="443865" cy="443865"/>
              <wp:effectExtent l="0" t="0" r="0" b="3810"/>
              <wp:wrapSquare wrapText="bothSides"/>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25549E2A" w14:textId="3A4481BB"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E2A4507" id="_x0000_t202" coordsize="21600,21600" o:spt="202" path="m,l,21600r21600,l21600,xe">
              <v:stroke joinstyle="miter"/>
              <v:path gradientshapeok="t" o:connecttype="rect"/>
            </v:shapetype>
            <v:shape id="Text Box 8" o:spid="_x0000_s1027" type="#_x0000_t202" alt="OFFICIAL" style="position:absolute;margin-left:0;margin-top:.05pt;width:34.95pt;height:34.95pt;z-index:25169920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" fillcolor="white [3212]" stroked="f">
              <v:textbox style="mso-fit-shape-to-text:t" inset="5pt,0,0,0">
                <w:txbxContent>
                  <w:p w14:paraId="25549E2A" w14:textId="3A4481BB"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4F5E" w14:textId="02D2FC7D" w:rsidR="00D60D3C" w:rsidRDefault="00000000">
    <w:pPr>
      <w:pStyle w:val="Header"/>
    </w:pPr>
    <w:r>
      <w:rPr>
        <w:noProof/>
      </w:rPr>
      <w:pict w14:anchorId="7B623D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8298" o:spid="_x0000_s1027" type="#_x0000_t136" style="position:absolute;margin-left:0;margin-top:0;width:549.9pt;height:137.45pt;rotation:315;z-index:-251594752;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170A3E">
      <w:rPr>
        <w:noProof/>
      </w:rPr>
      <mc:AlternateContent>
        <mc:Choice Requires="wps">
          <w:drawing>
            <wp:anchor distT="0" distB="0" distL="0" distR="0" simplePos="0" relativeHeight="251700224" behindDoc="0" locked="0" layoutInCell="1" allowOverlap="1" wp14:anchorId="2FAD4075" wp14:editId="296955CB">
              <wp:simplePos x="635" y="635"/>
              <wp:positionH relativeFrom="leftMargin">
                <wp:align>left</wp:align>
              </wp:positionH>
              <wp:positionV relativeFrom="paragraph">
                <wp:posOffset>635</wp:posOffset>
              </wp:positionV>
              <wp:extent cx="443865" cy="443865"/>
              <wp:effectExtent l="0" t="0" r="0" b="3810"/>
              <wp:wrapSquare wrapText="bothSides"/>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52E7454B" w14:textId="0D5A29BD"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FAD4075" id="_x0000_t202" coordsize="21600,21600" o:spt="202" path="m,l,21600r21600,l21600,xe">
              <v:stroke joinstyle="miter"/>
              <v:path gradientshapeok="t" o:connecttype="rect"/>
            </v:shapetype>
            <v:shape id="Text Box 9" o:spid="_x0000_s1028" type="#_x0000_t202" alt="OFFICIAL" style="position:absolute;margin-left:0;margin-top:.05pt;width:34.95pt;height:34.95pt;z-index:25170022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PJJwIAAFEEAAAOAAAAZHJzL2Uyb0RvYy54bWysVE2P2yAQvVfqf0DcGzv7Ea2sOKs0q1SV&#10;0t2VstWeMYYYCTMISOz013fAdrr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" fillcolor="white [3212]" stroked="f">
              <v:textbox style="mso-fit-shape-to-text:t" inset="5pt,0,0,0">
                <w:txbxContent>
                  <w:p w14:paraId="52E7454B" w14:textId="0D5A29BD"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F4E1" w14:textId="3A7ACA42" w:rsidR="0006090C" w:rsidRPr="0040598E" w:rsidRDefault="00000000" w:rsidP="00E234F4">
    <w:pPr>
      <w:pStyle w:val="Header"/>
    </w:pPr>
    <w:r>
      <w:rPr>
        <w:noProof/>
      </w:rPr>
      <w:pict w14:anchorId="2B88C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8296" o:spid="_x0000_s1025" type="#_x0000_t136" style="position:absolute;margin-left:0;margin-top:0;width:549.9pt;height:137.45pt;rotation:315;z-index:-251598848;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170A3E">
      <w:rPr>
        <w:noProof/>
      </w:rPr>
      <mc:AlternateContent>
        <mc:Choice Requires="wps">
          <w:drawing>
            <wp:anchor distT="0" distB="0" distL="0" distR="0" simplePos="0" relativeHeight="251698176" behindDoc="0" locked="0" layoutInCell="1" allowOverlap="1" wp14:anchorId="29574A71" wp14:editId="4B687C59">
              <wp:simplePos x="899160" y="472440"/>
              <wp:positionH relativeFrom="leftMargin">
                <wp:align>left</wp:align>
              </wp:positionH>
              <wp:positionV relativeFrom="paragraph">
                <wp:posOffset>635</wp:posOffset>
              </wp:positionV>
              <wp:extent cx="443865" cy="443865"/>
              <wp:effectExtent l="0" t="0" r="0" b="3810"/>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37C313CC" w14:textId="51DB580B"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9574A71" id="_x0000_t202" coordsize="21600,21600" o:spt="202" path="m,l,21600r21600,l21600,xe">
              <v:stroke joinstyle="miter"/>
              <v:path gradientshapeok="t" o:connecttype="rect"/>
            </v:shapetype>
            <v:shape id="Text Box 3" o:spid="_x0000_s1031" type="#_x0000_t202" alt="OFFICIAL" style="position:absolute;margin-left:0;margin-top:.05pt;width:34.95pt;height:34.95pt;z-index:25169817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LQKAIAAFE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UVOnCuoz8jaweASb/lWYYk75sMzc2gL5ItWD0+4SA1dSWGMKGnA/fjbecxHtfCWkg5tVlKDc0CJ&#10;/mpQxcX1bR5dmTYYuCmopsAc2w0g0zmOkeUpjHlBT6F00L7iDKzjO3jFDMfXShqmcBMGu+MMcbFe&#10;pyT0nmVhZ/aWR+jYrdjyl/6VOTvqElDQR5gsyIp38gy5SRO7Rn9sVdIu9njo49hw9G1Sf5yxOBi/&#10;7lPW259g9RM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mr+y0CgCAABRBAAADgAAAAAAAAAAAAAAAAAuAgAAZHJzL2Uyb0RvYy54&#10;bWxQSwECLQAUAAYACAAAACEAQZyJktkAAAADAQAADwAAAAAAAAAAAAAAAACCBAAAZHJzL2Rvd25y&#10;ZXYueG1sUEsFBgAAAAAEAAQA8wAAAIgFAAAAAA==&#10;" fillcolor="white [3212]" stroked="f">
              <v:textbox style="mso-fit-shape-to-text:t" inset="5pt,0,0,0">
                <w:txbxContent>
                  <w:p w14:paraId="37C313CC" w14:textId="51DB580B"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r w:rsidR="00CB2117">
      <w:tab/>
    </w:r>
    <w:r w:rsidR="0008597E">
      <w:rPr>
        <w:noProof/>
        <w:lang w:eastAsia="en-GB"/>
      </w:rPr>
      <w:drawing>
        <wp:inline distT="0" distB="0" distL="0" distR="0" wp14:anchorId="7CE92CAD" wp14:editId="1EEF047D">
          <wp:extent cx="2257425" cy="1342369"/>
          <wp:effectExtent l="0" t="0" r="0" b="0"/>
          <wp:docPr id="144" name="Picture 1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3650" cy="1352017"/>
                  </a:xfrm>
                  <a:prstGeom prst="rect">
                    <a:avLst/>
                  </a:prstGeom>
                </pic:spPr>
              </pic:pic>
            </a:graphicData>
          </a:graphic>
        </wp:inline>
      </w:drawing>
    </w:r>
    <w:r w:rsidR="00E234F4">
      <w:rPr>
        <w:noProof/>
        <w:lang w:eastAsia="en-GB"/>
      </w:rPr>
      <w:drawing>
        <wp:anchor distT="0" distB="0" distL="114300" distR="114300" simplePos="0" relativeHeight="251678720" behindDoc="1" locked="0" layoutInCell="1" allowOverlap="1" wp14:anchorId="472E66A1" wp14:editId="78AC5376">
          <wp:simplePos x="0" y="0"/>
          <wp:positionH relativeFrom="page">
            <wp:posOffset>-2540</wp:posOffset>
          </wp:positionH>
          <wp:positionV relativeFrom="paragraph">
            <wp:posOffset>-2061736</wp:posOffset>
          </wp:positionV>
          <wp:extent cx="7560000" cy="10693816"/>
          <wp:effectExtent l="0" t="0" r="3175" b="0"/>
          <wp:wrapNone/>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duotone>
                      <a:schemeClr val="accent1">
                        <a:shade val="45000"/>
                        <a:satMod val="135000"/>
                      </a:schemeClr>
                      <a:prstClr val="white"/>
                    </a:duotone>
                    <a:alphaModFix amt="20000"/>
                    <a:extLst>
                      <a:ext uri="{BEBA8EAE-BF5A-486C-A8C5-ECC9F3942E4B}">
                        <a14:imgProps xmlns:a14="http://schemas.microsoft.com/office/drawing/2010/main">
                          <a14:imgLayer r:embed="rId3">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560000" cy="1069381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94363" w14:textId="652071F6" w:rsidR="00D60D3C" w:rsidRDefault="00000000">
    <w:pPr>
      <w:pStyle w:val="Header"/>
    </w:pPr>
    <w:r>
      <w:rPr>
        <w:noProof/>
      </w:rPr>
      <w:pict w14:anchorId="5F0BD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8300" o:spid="_x0000_s1029" type="#_x0000_t136" style="position:absolute;margin-left:0;margin-top:0;width:549.9pt;height:137.45pt;rotation:315;z-index:-251590656;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170A3E">
      <w:rPr>
        <w:noProof/>
      </w:rPr>
      <mc:AlternateContent>
        <mc:Choice Requires="wps">
          <w:drawing>
            <wp:anchor distT="0" distB="0" distL="0" distR="0" simplePos="0" relativeHeight="251702272" behindDoc="0" locked="0" layoutInCell="1" allowOverlap="1" wp14:anchorId="66D757E7" wp14:editId="38A8CDF3">
              <wp:simplePos x="635" y="635"/>
              <wp:positionH relativeFrom="leftMargin">
                <wp:align>left</wp:align>
              </wp:positionH>
              <wp:positionV relativeFrom="paragraph">
                <wp:posOffset>635</wp:posOffset>
              </wp:positionV>
              <wp:extent cx="443865" cy="443865"/>
              <wp:effectExtent l="0" t="0" r="0" b="3810"/>
              <wp:wrapSquare wrapText="bothSides"/>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369CE67A" w14:textId="3C42B0FC"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6D757E7" id="_x0000_t202" coordsize="21600,21600" o:spt="202" path="m,l,21600r21600,l21600,xe">
              <v:stroke joinstyle="miter"/>
              <v:path gradientshapeok="t" o:connecttype="rect"/>
            </v:shapetype>
            <v:shape id="Text Box 15" o:spid="_x0000_s1034" type="#_x0000_t202" alt="OFFICIAL" style="position:absolute;margin-left:0;margin-top:.05pt;width:34.95pt;height:34.95pt;z-index:25170227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1uKQIAAFEEAAAOAAAAZHJzL2Uyb0RvYy54bWysVE2P2yAQvVfqf0DcGzv7ka6s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LunHiXMF9RlZOxhc4i3fSixxx3x4Zg5tgXzR6uEJl0ZBV1IYI0pacN//dh7zUS28paRDm5XU4BxQ&#10;or4YVHFxfZtHV6YNBm4KqikwR70BZDrHMbI8hTEvqClsHOhXnIF1fAevmOH4WknDFG7CYHecIS7W&#10;65SE3rMs7Mze8ggduxVb/tK/MmdHXQIK+giTBVnxRp4hN2li1+iPrUzaxR4PfRwbjr5N6o8zFgfj&#10;133K+vknWP0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DVxzW4pAgAAUQQAAA4AAAAAAAAAAAAAAAAALgIAAGRycy9lMm9Eb2Mu&#10;eG1sUEsBAi0AFAAGAAgAAAAhAEGciZLZAAAAAwEAAA8AAAAAAAAAAAAAAAAAgwQAAGRycy9kb3du&#10;cmV2LnhtbFBLBQYAAAAABAAEAPMAAACJBQAAAAA=&#10;" fillcolor="white [3212]" stroked="f">
              <v:textbox style="mso-fit-shape-to-text:t" inset="5pt,0,0,0">
                <w:txbxContent>
                  <w:p w14:paraId="369CE67A" w14:textId="3C42B0FC"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2FA1" w14:textId="44FA47BC" w:rsidR="00D60D3C" w:rsidRDefault="00000000">
    <w:pPr>
      <w:pStyle w:val="Header"/>
    </w:pPr>
    <w:r>
      <w:rPr>
        <w:noProof/>
      </w:rPr>
      <w:pict w14:anchorId="52849F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8301" o:spid="_x0000_s1030" type="#_x0000_t136" style="position:absolute;margin-left:0;margin-top:0;width:549.9pt;height:137.45pt;rotation:315;z-index:-251588608;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170A3E">
      <w:rPr>
        <w:noProof/>
      </w:rPr>
      <mc:AlternateContent>
        <mc:Choice Requires="wps">
          <w:drawing>
            <wp:anchor distT="0" distB="0" distL="0" distR="0" simplePos="0" relativeHeight="251703296" behindDoc="0" locked="0" layoutInCell="1" allowOverlap="1" wp14:anchorId="0F3B79EE" wp14:editId="3586C263">
              <wp:simplePos x="901065" y="432435"/>
              <wp:positionH relativeFrom="leftMargin">
                <wp:align>left</wp:align>
              </wp:positionH>
              <wp:positionV relativeFrom="paragraph">
                <wp:posOffset>635</wp:posOffset>
              </wp:positionV>
              <wp:extent cx="443865" cy="443865"/>
              <wp:effectExtent l="0" t="0" r="0" b="3810"/>
              <wp:wrapSquare wrapText="bothSides"/>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2C14FAD6" w14:textId="3BE7B138"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F3B79EE" id="_x0000_t202" coordsize="21600,21600" o:spt="202" path="m,l,21600r21600,l21600,xe">
              <v:stroke joinstyle="miter"/>
              <v:path gradientshapeok="t" o:connecttype="rect"/>
            </v:shapetype>
            <v:shape id="Text Box 16" o:spid="_x0000_s1035" type="#_x0000_t202" alt="OFFICIAL" style="position:absolute;margin-left:0;margin-top:.05pt;width:34.95pt;height:34.95pt;z-index:25170329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WP3kQpAgAAUQQAAA4AAAAAAAAAAAAAAAAALgIAAGRycy9lMm9Eb2Mu&#10;eG1sUEsBAi0AFAAGAAgAAAAhAEGciZLZAAAAAwEAAA8AAAAAAAAAAAAAAAAAgwQAAGRycy9kb3du&#10;cmV2LnhtbFBLBQYAAAAABAAEAPMAAACJBQAAAAA=&#10;" fillcolor="white [3212]" stroked="f">
              <v:textbox style="mso-fit-shape-to-text:t" inset="5pt,0,0,0">
                <w:txbxContent>
                  <w:p w14:paraId="2C14FAD6" w14:textId="3BE7B138"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89879" w14:textId="05BF3CFC" w:rsidR="00D60D3C" w:rsidRDefault="00000000">
    <w:pPr>
      <w:pStyle w:val="Header"/>
    </w:pPr>
    <w:r>
      <w:rPr>
        <w:noProof/>
      </w:rPr>
      <w:pict w14:anchorId="5E0520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8299" o:spid="_x0000_s1028" type="#_x0000_t136" style="position:absolute;margin-left:0;margin-top:0;width:549.9pt;height:137.45pt;rotation:315;z-index:-251592704;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170A3E">
      <w:rPr>
        <w:noProof/>
      </w:rPr>
      <mc:AlternateContent>
        <mc:Choice Requires="wps">
          <w:drawing>
            <wp:anchor distT="0" distB="0" distL="0" distR="0" simplePos="0" relativeHeight="251701248" behindDoc="0" locked="0" layoutInCell="1" allowOverlap="1" wp14:anchorId="6D8CF3C4" wp14:editId="61C23DEE">
              <wp:simplePos x="635" y="635"/>
              <wp:positionH relativeFrom="leftMargin">
                <wp:align>left</wp:align>
              </wp:positionH>
              <wp:positionV relativeFrom="paragraph">
                <wp:posOffset>635</wp:posOffset>
              </wp:positionV>
              <wp:extent cx="443865" cy="443865"/>
              <wp:effectExtent l="0" t="0" r="0" b="3810"/>
              <wp:wrapSquare wrapText="bothSides"/>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06E3791A" w14:textId="5FA99A5C"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D8CF3C4" id="_x0000_t202" coordsize="21600,21600" o:spt="202" path="m,l,21600r21600,l21600,xe">
              <v:stroke joinstyle="miter"/>
              <v:path gradientshapeok="t" o:connecttype="rect"/>
            </v:shapetype>
            <v:shape id="Text Box 14" o:spid="_x0000_s1038" type="#_x0000_t202" alt="OFFICIAL" style="position:absolute;margin-left:0;margin-top:.05pt;width:34.95pt;height:34.95pt;z-index:25170124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rLKAIAAFI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ZwvpCuoz0jbwWATb/lWYY075sMzc+gLJIxeD0+4SA1dSWGMKGnA/fjbecxHufCWkg59VlKDg0CJ&#10;/mpQxsX1bR5tmTYYuCmopsAc2w0g1TnOkeUpjHlBT6F00L7iEKzjO3jFDMfXShqmcBMGv+MQcbFe&#10;pyQ0n2VhZ/aWR+jYrtjzl/6VOTsKE1DRR5g8yIp3+gy5SRS7RoNsVRIvNnno49hxNG6SfxyyOBm/&#10;7lPW269g9RM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l62ayygCAABSBAAADgAAAAAAAAAAAAAAAAAuAgAAZHJzL2Uyb0RvYy54&#10;bWxQSwECLQAUAAYACAAAACEAQZyJktkAAAADAQAADwAAAAAAAAAAAAAAAACCBAAAZHJzL2Rvd25y&#10;ZXYueG1sUEsFBgAAAAAEAAQA8wAAAIgFAAAAAA==&#10;" fillcolor="white [3212]" stroked="f">
              <v:textbox style="mso-fit-shape-to-text:t" inset="5pt,0,0,0">
                <w:txbxContent>
                  <w:p w14:paraId="06E3791A" w14:textId="5FA99A5C"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56F19" w14:textId="27028F59" w:rsidR="00D60D3C" w:rsidRDefault="00000000">
    <w:pPr>
      <w:pStyle w:val="Header"/>
    </w:pPr>
    <w:r>
      <w:rPr>
        <w:noProof/>
      </w:rPr>
      <w:pict w14:anchorId="660D4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8303" o:spid="_x0000_s1032" type="#_x0000_t136" style="position:absolute;margin-left:0;margin-top:0;width:549.9pt;height:137.45pt;rotation:315;z-index:-251584512;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170A3E">
      <w:rPr>
        <w:noProof/>
      </w:rPr>
      <mc:AlternateContent>
        <mc:Choice Requires="wps">
          <w:drawing>
            <wp:anchor distT="0" distB="0" distL="0" distR="0" simplePos="0" relativeHeight="251705344" behindDoc="0" locked="0" layoutInCell="1" allowOverlap="1" wp14:anchorId="0B86F89C" wp14:editId="5EA1D8EE">
              <wp:simplePos x="635" y="635"/>
              <wp:positionH relativeFrom="leftMargin">
                <wp:align>left</wp:align>
              </wp:positionH>
              <wp:positionV relativeFrom="paragraph">
                <wp:posOffset>635</wp:posOffset>
              </wp:positionV>
              <wp:extent cx="443865" cy="443865"/>
              <wp:effectExtent l="0" t="0" r="0" b="3810"/>
              <wp:wrapSquare wrapText="bothSides"/>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0FEC917F" w14:textId="019675BB"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B86F89C" id="_x0000_t202" coordsize="21600,21600" o:spt="202" path="m,l,21600r21600,l21600,xe">
              <v:stroke joinstyle="miter"/>
              <v:path gradientshapeok="t" o:connecttype="rect"/>
            </v:shapetype>
            <v:shape id="Text Box 18" o:spid="_x0000_s1040" type="#_x0000_t202" alt="OFFICIAL" style="position:absolute;margin-left:0;margin-top:.05pt;width:34.95pt;height:34.95pt;z-index:2517053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F3Zzx8pAgAAUgQAAA4AAAAAAAAAAAAAAAAALgIAAGRycy9lMm9Eb2Mu&#10;eG1sUEsBAi0AFAAGAAgAAAAhAEGciZLZAAAAAwEAAA8AAAAAAAAAAAAAAAAAgwQAAGRycy9kb3du&#10;cmV2LnhtbFBLBQYAAAAABAAEAPMAAACJBQAAAAA=&#10;" fillcolor="white [3212]" stroked="f">
              <v:textbox style="mso-fit-shape-to-text:t" inset="5pt,0,0,0">
                <w:txbxContent>
                  <w:p w14:paraId="0FEC917F" w14:textId="019675BB"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70BD" w14:textId="1DCE9CB3" w:rsidR="00D60D3C" w:rsidRDefault="00000000">
    <w:pPr>
      <w:pStyle w:val="Header"/>
    </w:pPr>
    <w:r>
      <w:rPr>
        <w:noProof/>
      </w:rPr>
      <w:pict w14:anchorId="52FF0E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8304" o:spid="_x0000_s1033" type="#_x0000_t136" style="position:absolute;margin-left:0;margin-top:0;width:549.9pt;height:137.45pt;rotation:315;z-index:-251582464;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170A3E">
      <w:rPr>
        <w:noProof/>
      </w:rPr>
      <mc:AlternateContent>
        <mc:Choice Requires="wps">
          <w:drawing>
            <wp:anchor distT="0" distB="0" distL="0" distR="0" simplePos="0" relativeHeight="251706368" behindDoc="0" locked="0" layoutInCell="1" allowOverlap="1" wp14:anchorId="53C8BC01" wp14:editId="2ECC4FFB">
              <wp:simplePos x="635" y="635"/>
              <wp:positionH relativeFrom="leftMargin">
                <wp:align>left</wp:align>
              </wp:positionH>
              <wp:positionV relativeFrom="paragraph">
                <wp:posOffset>635</wp:posOffset>
              </wp:positionV>
              <wp:extent cx="443865" cy="443865"/>
              <wp:effectExtent l="0" t="0" r="0" b="3810"/>
              <wp:wrapSquare wrapText="bothSides"/>
              <wp:docPr id="1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30B6D972" w14:textId="71C0AA7A"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3C8BC01" id="_x0000_t202" coordsize="21600,21600" o:spt="202" path="m,l,21600r21600,l21600,xe">
              <v:stroke joinstyle="miter"/>
              <v:path gradientshapeok="t" o:connecttype="rect"/>
            </v:shapetype>
            <v:shape id="Text Box 19" o:spid="_x0000_s1041" type="#_x0000_t202" alt="OFFICIAL" style="position:absolute;margin-left:0;margin-top:.05pt;width:34.95pt;height:34.95pt;z-index:25170636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SKQIAAFIEAAAOAAAAZHJzL2Uyb0RvYy54bWysVFFv2yAQfp+0/4B4X5y0a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XA+v75d3FDC8WqIETNj+fixdT58E6BJ&#10;DArqUKMEzk47H/rUMSW+5UHJaiuVSpvoC7FRjpwYKloeUsEI/keWMjHXQPyqB4wn2cirZxi6siOy&#10;Qs7zkXQJ1RlpO+ht4i3fSqxxx3x4Yg59gYTR6+ERl1pBW1AYIkoacD//dh7zUS68paRFnxXU4CBQ&#10;or4blHFxfTONtkwbDNwYlGNgjnoDSHWGc2R5CmNeUGNYO9CvOATr+A5eMcPxtYKGMdyE3u84RFys&#10;1ykJzWdZ2Jm95RE6tiv2/Ll7Zc4OwgRU9AFGD7L8nT59bhLFrtEgW5n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Cf4a9IpAgAAUgQAAA4AAAAAAAAAAAAAAAAALgIAAGRycy9lMm9Eb2Mu&#10;eG1sUEsBAi0AFAAGAAgAAAAhAEGciZLZAAAAAwEAAA8AAAAAAAAAAAAAAAAAgwQAAGRycy9kb3du&#10;cmV2LnhtbFBLBQYAAAAABAAEAPMAAACJBQAAAAA=&#10;" fillcolor="white [3212]" stroked="f">
              <v:textbox style="mso-fit-shape-to-text:t" inset="5pt,0,0,0">
                <w:txbxContent>
                  <w:p w14:paraId="30B6D972" w14:textId="71C0AA7A"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6FB4" w14:textId="477D6E92" w:rsidR="00D60D3C" w:rsidRDefault="00000000">
    <w:pPr>
      <w:pStyle w:val="Header"/>
    </w:pPr>
    <w:r>
      <w:rPr>
        <w:noProof/>
      </w:rPr>
      <w:pict w14:anchorId="5EDFB7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8302" o:spid="_x0000_s1031" type="#_x0000_t136" style="position:absolute;margin-left:0;margin-top:0;width:549.9pt;height:137.45pt;rotation:315;z-index:-251586560;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170A3E">
      <w:rPr>
        <w:noProof/>
      </w:rPr>
      <mc:AlternateContent>
        <mc:Choice Requires="wps">
          <w:drawing>
            <wp:anchor distT="0" distB="0" distL="0" distR="0" simplePos="0" relativeHeight="251704320" behindDoc="0" locked="0" layoutInCell="1" allowOverlap="1" wp14:anchorId="6F9EE430" wp14:editId="3916BE6F">
              <wp:simplePos x="635" y="635"/>
              <wp:positionH relativeFrom="leftMargin">
                <wp:align>left</wp:align>
              </wp:positionH>
              <wp:positionV relativeFrom="paragraph">
                <wp:posOffset>635</wp:posOffset>
              </wp:positionV>
              <wp:extent cx="443865" cy="443865"/>
              <wp:effectExtent l="0" t="0" r="0" b="3810"/>
              <wp:wrapSquare wrapText="bothSides"/>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12F8C259" w14:textId="6C44957D"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F9EE430" id="_x0000_t202" coordsize="21600,21600" o:spt="202" path="m,l,21600r21600,l21600,xe">
              <v:stroke joinstyle="miter"/>
              <v:path gradientshapeok="t" o:connecttype="rect"/>
            </v:shapetype>
            <v:shape id="Text Box 17" o:spid="_x0000_s1044" type="#_x0000_t202" alt="OFFICIAL" style="position:absolute;margin-left:0;margin-top:.05pt;width:34.95pt;height:34.95pt;z-index:25170432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RsKQIAAFIEAAAOAAAAZHJzL2Uyb0RvYy54bWysVE2P2yAQvVfqf0DcGzv7ka6s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Rs4fJ9IV1Gek7WCwibd8K7HGHfPhmTn0BRJGr4cnXBoFXUlhjChpwX3/23nMR7nwlpIOfVZSg4NA&#10;ifpiUMbF9W0ebZk2GLgpqKbAHPUGkOoc58jyFMa8oKawcaBfcQjW8R28YobjayUNU7gJg99xiLhY&#10;r1MSms+ysDN7yyN0bFfs+Uv/ypwdhQmo6CNMHmTFG32G3CSKXaNBtjKJF5s89HHsOBo3yT8OWZyM&#10;X/cp6+evYPUD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g2FGwpAgAAUgQAAA4AAAAAAAAAAAAAAAAALgIAAGRycy9lMm9Eb2Mu&#10;eG1sUEsBAi0AFAAGAAgAAAAhAEGciZLZAAAAAwEAAA8AAAAAAAAAAAAAAAAAgwQAAGRycy9kb3du&#10;cmV2LnhtbFBLBQYAAAAABAAEAPMAAACJBQAAAAA=&#10;" fillcolor="white [3212]" stroked="f">
              <v:textbox style="mso-fit-shape-to-text:t" inset="5pt,0,0,0">
                <w:txbxContent>
                  <w:p w14:paraId="12F8C259" w14:textId="6C44957D" w:rsidR="00170A3E" w:rsidRPr="00170A3E" w:rsidRDefault="00170A3E">
                    <w:pPr>
                      <w:rPr>
                        <w:rFonts w:eastAsia="Arial" w:cs="Arial"/>
                        <w:noProof/>
                        <w:color w:val="000000"/>
                        <w:szCs w:val="24"/>
                      </w:rPr>
                    </w:pPr>
                    <w:r w:rsidRPr="00170A3E">
                      <w:rPr>
                        <w:rFonts w:eastAsia="Arial" w:cs="Arial"/>
                        <w:noProof/>
                        <w:color w:val="000000"/>
                        <w:szCs w:val="24"/>
                      </w:rPr>
                      <w:t>OFFICIAL</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2658"/>
    <w:multiLevelType w:val="hybridMultilevel"/>
    <w:tmpl w:val="6890E59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 w15:restartNumberingAfterBreak="0">
    <w:nsid w:val="087D47CE"/>
    <w:multiLevelType w:val="multilevel"/>
    <w:tmpl w:val="CA78EF3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26D2621"/>
    <w:multiLevelType w:val="hybridMultilevel"/>
    <w:tmpl w:val="5706E262"/>
    <w:lvl w:ilvl="0" w:tplc="D56636FE">
      <w:start w:val="1"/>
      <w:numFmt w:val="bullet"/>
      <w:pStyle w:val="Bullet3"/>
      <w:lvlText w:val=""/>
      <w:lvlJc w:val="left"/>
      <w:pPr>
        <w:ind w:left="2194" w:hanging="360"/>
      </w:pPr>
      <w:rPr>
        <w:rFonts w:ascii="Wingdings" w:hAnsi="Wingdings"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abstractNum w:abstractNumId="3" w15:restartNumberingAfterBreak="0">
    <w:nsid w:val="1741493E"/>
    <w:multiLevelType w:val="hybridMultilevel"/>
    <w:tmpl w:val="533EEEE4"/>
    <w:lvl w:ilvl="0" w:tplc="2CCABE02">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636E7"/>
    <w:multiLevelType w:val="multilevel"/>
    <w:tmpl w:val="71902B66"/>
    <w:lvl w:ilvl="0">
      <w:start w:val="1"/>
      <w:numFmt w:val="decimal"/>
      <w:pStyle w:val="Tablebulletnumbered1123"/>
      <w:lvlText w:val="%1."/>
      <w:lvlJc w:val="left"/>
      <w:pPr>
        <w:tabs>
          <w:tab w:val="num" w:pos="284"/>
        </w:tabs>
        <w:ind w:left="284" w:hanging="284"/>
      </w:pPr>
      <w:rPr>
        <w:rFonts w:hint="default"/>
      </w:rPr>
    </w:lvl>
    <w:lvl w:ilvl="1">
      <w:start w:val="1"/>
      <w:numFmt w:val="lowerLetter"/>
      <w:pStyle w:val="Tablebulletnumbered2abc"/>
      <w:lvlText w:val="%2."/>
      <w:lvlJc w:val="left"/>
      <w:pPr>
        <w:tabs>
          <w:tab w:val="num" w:pos="567"/>
        </w:tabs>
        <w:ind w:left="56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5586727"/>
    <w:multiLevelType w:val="hybridMultilevel"/>
    <w:tmpl w:val="B4883DBA"/>
    <w:lvl w:ilvl="0" w:tplc="81809D90">
      <w:start w:val="1"/>
      <w:numFmt w:val="bullet"/>
      <w:pStyle w:val="Tablebullet1"/>
      <w:lvlText w:val=""/>
      <w:lvlJc w:val="left"/>
      <w:pPr>
        <w:ind w:left="720" w:hanging="360"/>
      </w:pPr>
      <w:rPr>
        <w:rFonts w:ascii="Symbol" w:hAnsi="Symbol" w:hint="default"/>
      </w:rPr>
    </w:lvl>
    <w:lvl w:ilvl="1" w:tplc="76ECB9A6">
      <w:start w:val="1"/>
      <w:numFmt w:val="bullet"/>
      <w:pStyle w:val="Table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E0223"/>
    <w:multiLevelType w:val="multilevel"/>
    <w:tmpl w:val="4288B0E0"/>
    <w:lvl w:ilvl="0">
      <w:start w:val="1"/>
      <w:numFmt w:val="decimal"/>
      <w:pStyle w:val="Bulletnumbered1123"/>
      <w:lvlText w:val="%1."/>
      <w:lvlJc w:val="left"/>
      <w:pPr>
        <w:ind w:left="697" w:hanging="337"/>
      </w:pPr>
      <w:rPr>
        <w:rFonts w:hint="default"/>
      </w:rPr>
    </w:lvl>
    <w:lvl w:ilvl="1">
      <w:start w:val="1"/>
      <w:numFmt w:val="lowerLetter"/>
      <w:lvlRestart w:val="0"/>
      <w:pStyle w:val="Bulletnumbered2abc"/>
      <w:lvlText w:val="%2."/>
      <w:lvlJc w:val="left"/>
      <w:pPr>
        <w:ind w:left="1440" w:hanging="360"/>
      </w:pPr>
      <w:rPr>
        <w:rFonts w:hint="default"/>
      </w:rPr>
    </w:lvl>
    <w:lvl w:ilvl="2">
      <w:start w:val="1"/>
      <w:numFmt w:val="lowerRoman"/>
      <w:pStyle w:val="Bulletnumbered3iii"/>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EFA7177"/>
    <w:multiLevelType w:val="multilevel"/>
    <w:tmpl w:val="3C7270EA"/>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284" w:firstLine="0"/>
      </w:pPr>
      <w:rPr>
        <w:rFonts w:hint="default"/>
        <w:color w:val="0067B4"/>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 w15:restartNumberingAfterBreak="0">
    <w:nsid w:val="3AE93D40"/>
    <w:multiLevelType w:val="hybridMultilevel"/>
    <w:tmpl w:val="FBB6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1B606F"/>
    <w:multiLevelType w:val="hybridMultilevel"/>
    <w:tmpl w:val="15CC8CAE"/>
    <w:lvl w:ilvl="0" w:tplc="F98E485E">
      <w:start w:val="1"/>
      <w:numFmt w:val="lowerLetter"/>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0" w15:restartNumberingAfterBreak="0">
    <w:nsid w:val="5EB9311E"/>
    <w:multiLevelType w:val="hybridMultilevel"/>
    <w:tmpl w:val="F93C3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2A55E7"/>
    <w:multiLevelType w:val="hybridMultilevel"/>
    <w:tmpl w:val="806AFC4A"/>
    <w:lvl w:ilvl="0" w:tplc="6D806ABC">
      <w:start w:val="1"/>
      <w:numFmt w:val="bullet"/>
      <w:pStyle w:val="Bullet2"/>
      <w:lvlText w:val="o"/>
      <w:lvlJc w:val="left"/>
      <w:pPr>
        <w:ind w:left="1854" w:hanging="360"/>
      </w:pPr>
      <w:rPr>
        <w:rFonts w:ascii="Courier New" w:hAnsi="Courier New" w:cs="Courier New" w:hint="default"/>
      </w:rPr>
    </w:lvl>
    <w:lvl w:ilvl="1" w:tplc="D2A80396">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774C7E51"/>
    <w:multiLevelType w:val="hybridMultilevel"/>
    <w:tmpl w:val="61E62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DA4082"/>
    <w:multiLevelType w:val="hybridMultilevel"/>
    <w:tmpl w:val="9D1EFF36"/>
    <w:lvl w:ilvl="0" w:tplc="0809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4" w15:restartNumberingAfterBreak="0">
    <w:nsid w:val="7C911890"/>
    <w:multiLevelType w:val="hybridMultilevel"/>
    <w:tmpl w:val="B172F50A"/>
    <w:lvl w:ilvl="0" w:tplc="08090003">
      <w:start w:val="1"/>
      <w:numFmt w:val="bullet"/>
      <w:lvlText w:val="o"/>
      <w:lvlJc w:val="left"/>
      <w:pPr>
        <w:ind w:left="780" w:hanging="360"/>
      </w:pPr>
      <w:rPr>
        <w:rFonts w:ascii="Courier New" w:hAnsi="Courier New" w:cs="Courier New"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num w:numId="1" w16cid:durableId="904997133">
    <w:abstractNumId w:val="9"/>
    <w:lvlOverride w:ilvl="0">
      <w:startOverride w:val="1"/>
    </w:lvlOverride>
  </w:num>
  <w:num w:numId="2" w16cid:durableId="20931188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96397490">
    <w:abstractNumId w:val="3"/>
  </w:num>
  <w:num w:numId="4" w16cid:durableId="1894730708">
    <w:abstractNumId w:val="11"/>
  </w:num>
  <w:num w:numId="5" w16cid:durableId="982730317">
    <w:abstractNumId w:val="2"/>
  </w:num>
  <w:num w:numId="6" w16cid:durableId="2093161757">
    <w:abstractNumId w:val="5"/>
  </w:num>
  <w:num w:numId="7" w16cid:durableId="1107895418">
    <w:abstractNumId w:val="6"/>
  </w:num>
  <w:num w:numId="8" w16cid:durableId="630983117">
    <w:abstractNumId w:val="7"/>
  </w:num>
  <w:num w:numId="9" w16cid:durableId="6253013">
    <w:abstractNumId w:val="4"/>
  </w:num>
  <w:num w:numId="10" w16cid:durableId="779027843">
    <w:abstractNumId w:val="1"/>
  </w:num>
  <w:num w:numId="11" w16cid:durableId="1472943518">
    <w:abstractNumId w:val="1"/>
  </w:num>
  <w:num w:numId="12" w16cid:durableId="890385802">
    <w:abstractNumId w:val="8"/>
  </w:num>
  <w:num w:numId="13" w16cid:durableId="1531646145">
    <w:abstractNumId w:val="7"/>
  </w:num>
  <w:num w:numId="14" w16cid:durableId="603612823">
    <w:abstractNumId w:val="9"/>
  </w:num>
  <w:num w:numId="15" w16cid:durableId="318269981">
    <w:abstractNumId w:val="12"/>
  </w:num>
  <w:num w:numId="16" w16cid:durableId="1747190892">
    <w:abstractNumId w:val="0"/>
  </w:num>
  <w:num w:numId="17" w16cid:durableId="1521702234">
    <w:abstractNumId w:val="14"/>
  </w:num>
  <w:num w:numId="18" w16cid:durableId="436948256">
    <w:abstractNumId w:val="13"/>
  </w:num>
  <w:num w:numId="19" w16cid:durableId="1557811091">
    <w:abstractNumId w:val="7"/>
  </w:num>
  <w:num w:numId="20" w16cid:durableId="1424953666">
    <w:abstractNumId w:val="7"/>
  </w:num>
  <w:num w:numId="21" w16cid:durableId="74029591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SortMethod w:val="0000"/>
  <w:styleLockTheme/>
  <w:styleLockQFSet/>
  <w:defaultTabStop w:val="720"/>
  <w:characterSpacingControl w:val="doNotCompress"/>
  <w:hdrShapeDefaults>
    <o:shapedefaults v:ext="edit" spidmax="2050"/>
    <o:shapelayout v:ext="edit">
      <o:idmap v:ext="edit" data="1"/>
    </o:shapelayout>
  </w:hdrShapeDefault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9B5"/>
    <w:rsid w:val="00000121"/>
    <w:rsid w:val="00000200"/>
    <w:rsid w:val="00006C8B"/>
    <w:rsid w:val="00011476"/>
    <w:rsid w:val="000202E1"/>
    <w:rsid w:val="00021AE4"/>
    <w:rsid w:val="0002275E"/>
    <w:rsid w:val="0002442E"/>
    <w:rsid w:val="00025D78"/>
    <w:rsid w:val="0003229D"/>
    <w:rsid w:val="00032584"/>
    <w:rsid w:val="00032717"/>
    <w:rsid w:val="0003506A"/>
    <w:rsid w:val="00041B50"/>
    <w:rsid w:val="00043625"/>
    <w:rsid w:val="00045D32"/>
    <w:rsid w:val="000468ED"/>
    <w:rsid w:val="00050116"/>
    <w:rsid w:val="0005036E"/>
    <w:rsid w:val="00054AC2"/>
    <w:rsid w:val="000551D2"/>
    <w:rsid w:val="000555C7"/>
    <w:rsid w:val="000570C1"/>
    <w:rsid w:val="0006090C"/>
    <w:rsid w:val="00063DCE"/>
    <w:rsid w:val="00064F5C"/>
    <w:rsid w:val="00065CAC"/>
    <w:rsid w:val="000700D3"/>
    <w:rsid w:val="000743E6"/>
    <w:rsid w:val="0007565A"/>
    <w:rsid w:val="000767E0"/>
    <w:rsid w:val="0007724F"/>
    <w:rsid w:val="00082614"/>
    <w:rsid w:val="000828FC"/>
    <w:rsid w:val="00082A45"/>
    <w:rsid w:val="0008597E"/>
    <w:rsid w:val="00085E40"/>
    <w:rsid w:val="0008721E"/>
    <w:rsid w:val="000914CA"/>
    <w:rsid w:val="00093ABF"/>
    <w:rsid w:val="00096B1A"/>
    <w:rsid w:val="000A09A1"/>
    <w:rsid w:val="000A1DFC"/>
    <w:rsid w:val="000A56E5"/>
    <w:rsid w:val="000A6AFB"/>
    <w:rsid w:val="000A7271"/>
    <w:rsid w:val="000B0D20"/>
    <w:rsid w:val="000B226C"/>
    <w:rsid w:val="000B30EE"/>
    <w:rsid w:val="000B7162"/>
    <w:rsid w:val="000C0176"/>
    <w:rsid w:val="000C5B36"/>
    <w:rsid w:val="000C5B5F"/>
    <w:rsid w:val="000C6792"/>
    <w:rsid w:val="000D0693"/>
    <w:rsid w:val="000D0BBB"/>
    <w:rsid w:val="000D22E6"/>
    <w:rsid w:val="000D2EF7"/>
    <w:rsid w:val="000D322E"/>
    <w:rsid w:val="000D5432"/>
    <w:rsid w:val="000D635C"/>
    <w:rsid w:val="000D6A4A"/>
    <w:rsid w:val="000E2511"/>
    <w:rsid w:val="000E598D"/>
    <w:rsid w:val="000F53F4"/>
    <w:rsid w:val="000F7C4B"/>
    <w:rsid w:val="001003B6"/>
    <w:rsid w:val="001005DA"/>
    <w:rsid w:val="001044A0"/>
    <w:rsid w:val="00106D18"/>
    <w:rsid w:val="00112B56"/>
    <w:rsid w:val="0011695A"/>
    <w:rsid w:val="0012310F"/>
    <w:rsid w:val="00123B8D"/>
    <w:rsid w:val="00127891"/>
    <w:rsid w:val="00127C74"/>
    <w:rsid w:val="00131BAD"/>
    <w:rsid w:val="00132DCC"/>
    <w:rsid w:val="00134246"/>
    <w:rsid w:val="001350C8"/>
    <w:rsid w:val="00135785"/>
    <w:rsid w:val="00135DE5"/>
    <w:rsid w:val="00136FB9"/>
    <w:rsid w:val="00137986"/>
    <w:rsid w:val="001418A1"/>
    <w:rsid w:val="0014299F"/>
    <w:rsid w:val="00143821"/>
    <w:rsid w:val="001452B5"/>
    <w:rsid w:val="00151D33"/>
    <w:rsid w:val="00152CB4"/>
    <w:rsid w:val="0015406B"/>
    <w:rsid w:val="00155101"/>
    <w:rsid w:val="00156CC5"/>
    <w:rsid w:val="001575F8"/>
    <w:rsid w:val="00157FB3"/>
    <w:rsid w:val="001618A3"/>
    <w:rsid w:val="001619A1"/>
    <w:rsid w:val="00161C76"/>
    <w:rsid w:val="00166C1C"/>
    <w:rsid w:val="00170A3E"/>
    <w:rsid w:val="0017140F"/>
    <w:rsid w:val="001743F7"/>
    <w:rsid w:val="00174930"/>
    <w:rsid w:val="00175DCE"/>
    <w:rsid w:val="00176180"/>
    <w:rsid w:val="00180241"/>
    <w:rsid w:val="00181D4B"/>
    <w:rsid w:val="0018299A"/>
    <w:rsid w:val="00195A50"/>
    <w:rsid w:val="00196EB8"/>
    <w:rsid w:val="00197072"/>
    <w:rsid w:val="001A136F"/>
    <w:rsid w:val="001A1D27"/>
    <w:rsid w:val="001A6EAB"/>
    <w:rsid w:val="001A7A92"/>
    <w:rsid w:val="001A7DA0"/>
    <w:rsid w:val="001B1B59"/>
    <w:rsid w:val="001B5051"/>
    <w:rsid w:val="001B6A9F"/>
    <w:rsid w:val="001B6BFD"/>
    <w:rsid w:val="001B7659"/>
    <w:rsid w:val="001B7A94"/>
    <w:rsid w:val="001C1707"/>
    <w:rsid w:val="001C71DC"/>
    <w:rsid w:val="001D5E71"/>
    <w:rsid w:val="001E1158"/>
    <w:rsid w:val="001E2D52"/>
    <w:rsid w:val="001E5954"/>
    <w:rsid w:val="001E793D"/>
    <w:rsid w:val="001E79F9"/>
    <w:rsid w:val="001F01DC"/>
    <w:rsid w:val="001F07DD"/>
    <w:rsid w:val="001F1C8D"/>
    <w:rsid w:val="002014F7"/>
    <w:rsid w:val="00204BF4"/>
    <w:rsid w:val="002075A4"/>
    <w:rsid w:val="00210791"/>
    <w:rsid w:val="00212ACA"/>
    <w:rsid w:val="00212E7E"/>
    <w:rsid w:val="00213FEF"/>
    <w:rsid w:val="00216C0F"/>
    <w:rsid w:val="00216E69"/>
    <w:rsid w:val="00226C77"/>
    <w:rsid w:val="00234E80"/>
    <w:rsid w:val="0023583E"/>
    <w:rsid w:val="00243283"/>
    <w:rsid w:val="00244C14"/>
    <w:rsid w:val="002465A9"/>
    <w:rsid w:val="00246B7A"/>
    <w:rsid w:val="00250C57"/>
    <w:rsid w:val="00251711"/>
    <w:rsid w:val="00251846"/>
    <w:rsid w:val="00253256"/>
    <w:rsid w:val="0025617E"/>
    <w:rsid w:val="00266295"/>
    <w:rsid w:val="00270452"/>
    <w:rsid w:val="002722C2"/>
    <w:rsid w:val="002722FC"/>
    <w:rsid w:val="00280C82"/>
    <w:rsid w:val="0028199F"/>
    <w:rsid w:val="0028278E"/>
    <w:rsid w:val="00283DF5"/>
    <w:rsid w:val="00284B2F"/>
    <w:rsid w:val="00287452"/>
    <w:rsid w:val="00292910"/>
    <w:rsid w:val="00293429"/>
    <w:rsid w:val="00294C86"/>
    <w:rsid w:val="002961B4"/>
    <w:rsid w:val="00296C61"/>
    <w:rsid w:val="002A3357"/>
    <w:rsid w:val="002A368C"/>
    <w:rsid w:val="002A3CA3"/>
    <w:rsid w:val="002A607C"/>
    <w:rsid w:val="002B4335"/>
    <w:rsid w:val="002B4C5B"/>
    <w:rsid w:val="002B68D3"/>
    <w:rsid w:val="002B6B3B"/>
    <w:rsid w:val="002C014A"/>
    <w:rsid w:val="002C1AA4"/>
    <w:rsid w:val="002C6176"/>
    <w:rsid w:val="002C7C2B"/>
    <w:rsid w:val="002D38D0"/>
    <w:rsid w:val="002D49C9"/>
    <w:rsid w:val="002D64CB"/>
    <w:rsid w:val="002D671F"/>
    <w:rsid w:val="002E0489"/>
    <w:rsid w:val="002E1C9C"/>
    <w:rsid w:val="002F11A3"/>
    <w:rsid w:val="002F1E34"/>
    <w:rsid w:val="002F1FB4"/>
    <w:rsid w:val="002F225E"/>
    <w:rsid w:val="002F514F"/>
    <w:rsid w:val="002F5BA2"/>
    <w:rsid w:val="002F669E"/>
    <w:rsid w:val="002F6A72"/>
    <w:rsid w:val="0030130B"/>
    <w:rsid w:val="00303BB4"/>
    <w:rsid w:val="003072DA"/>
    <w:rsid w:val="00312B8A"/>
    <w:rsid w:val="003143BA"/>
    <w:rsid w:val="00320A17"/>
    <w:rsid w:val="00323292"/>
    <w:rsid w:val="00326831"/>
    <w:rsid w:val="00326DE4"/>
    <w:rsid w:val="00326F3D"/>
    <w:rsid w:val="003302C3"/>
    <w:rsid w:val="003302FE"/>
    <w:rsid w:val="003310A9"/>
    <w:rsid w:val="00332AAE"/>
    <w:rsid w:val="0033574C"/>
    <w:rsid w:val="003366D6"/>
    <w:rsid w:val="00336DCF"/>
    <w:rsid w:val="003371A0"/>
    <w:rsid w:val="003421E3"/>
    <w:rsid w:val="00343343"/>
    <w:rsid w:val="00345C8A"/>
    <w:rsid w:val="00346DAE"/>
    <w:rsid w:val="00347946"/>
    <w:rsid w:val="003504BB"/>
    <w:rsid w:val="00352330"/>
    <w:rsid w:val="003526C5"/>
    <w:rsid w:val="003544DE"/>
    <w:rsid w:val="00354A02"/>
    <w:rsid w:val="003618A8"/>
    <w:rsid w:val="00362B0C"/>
    <w:rsid w:val="00376685"/>
    <w:rsid w:val="003804D9"/>
    <w:rsid w:val="003824E8"/>
    <w:rsid w:val="00382689"/>
    <w:rsid w:val="00382D4A"/>
    <w:rsid w:val="003833CA"/>
    <w:rsid w:val="003835DB"/>
    <w:rsid w:val="00383912"/>
    <w:rsid w:val="003844E2"/>
    <w:rsid w:val="0038463D"/>
    <w:rsid w:val="00390095"/>
    <w:rsid w:val="003926AE"/>
    <w:rsid w:val="003950EF"/>
    <w:rsid w:val="0039641C"/>
    <w:rsid w:val="003A082D"/>
    <w:rsid w:val="003A1E31"/>
    <w:rsid w:val="003A2D93"/>
    <w:rsid w:val="003A730C"/>
    <w:rsid w:val="003B1F13"/>
    <w:rsid w:val="003B2541"/>
    <w:rsid w:val="003B25C2"/>
    <w:rsid w:val="003B4CD2"/>
    <w:rsid w:val="003B686E"/>
    <w:rsid w:val="003B6AB4"/>
    <w:rsid w:val="003B7F96"/>
    <w:rsid w:val="003C0A7B"/>
    <w:rsid w:val="003C1493"/>
    <w:rsid w:val="003C549D"/>
    <w:rsid w:val="003C6DEB"/>
    <w:rsid w:val="003D04F5"/>
    <w:rsid w:val="003E0D14"/>
    <w:rsid w:val="003E7586"/>
    <w:rsid w:val="003F1357"/>
    <w:rsid w:val="003F17ED"/>
    <w:rsid w:val="003F4C57"/>
    <w:rsid w:val="003F6B44"/>
    <w:rsid w:val="004000AB"/>
    <w:rsid w:val="0040116C"/>
    <w:rsid w:val="00404D54"/>
    <w:rsid w:val="004050AD"/>
    <w:rsid w:val="0040598E"/>
    <w:rsid w:val="00405A31"/>
    <w:rsid w:val="00406473"/>
    <w:rsid w:val="00406D35"/>
    <w:rsid w:val="00407EC1"/>
    <w:rsid w:val="00410750"/>
    <w:rsid w:val="004171E1"/>
    <w:rsid w:val="00422DED"/>
    <w:rsid w:val="00427D8B"/>
    <w:rsid w:val="00430720"/>
    <w:rsid w:val="00431EB9"/>
    <w:rsid w:val="0043255D"/>
    <w:rsid w:val="00433994"/>
    <w:rsid w:val="0043407A"/>
    <w:rsid w:val="00435BC0"/>
    <w:rsid w:val="004372FE"/>
    <w:rsid w:val="00437ADE"/>
    <w:rsid w:val="00443D9E"/>
    <w:rsid w:val="004521F7"/>
    <w:rsid w:val="0045340F"/>
    <w:rsid w:val="00455AF8"/>
    <w:rsid w:val="00455CBC"/>
    <w:rsid w:val="00461452"/>
    <w:rsid w:val="00465506"/>
    <w:rsid w:val="0046619B"/>
    <w:rsid w:val="00466B79"/>
    <w:rsid w:val="00466C83"/>
    <w:rsid w:val="00466E5D"/>
    <w:rsid w:val="004809DA"/>
    <w:rsid w:val="00481C62"/>
    <w:rsid w:val="00483CAD"/>
    <w:rsid w:val="00486259"/>
    <w:rsid w:val="0048684A"/>
    <w:rsid w:val="00487105"/>
    <w:rsid w:val="00492165"/>
    <w:rsid w:val="004A2807"/>
    <w:rsid w:val="004A3202"/>
    <w:rsid w:val="004A445D"/>
    <w:rsid w:val="004A7DCE"/>
    <w:rsid w:val="004B0473"/>
    <w:rsid w:val="004B26A3"/>
    <w:rsid w:val="004B361B"/>
    <w:rsid w:val="004B6C87"/>
    <w:rsid w:val="004C6DF6"/>
    <w:rsid w:val="004C7C18"/>
    <w:rsid w:val="004D0967"/>
    <w:rsid w:val="004D10F4"/>
    <w:rsid w:val="004D59D1"/>
    <w:rsid w:val="004D7F4F"/>
    <w:rsid w:val="004E0038"/>
    <w:rsid w:val="004E0576"/>
    <w:rsid w:val="004E090C"/>
    <w:rsid w:val="004E1B4E"/>
    <w:rsid w:val="004E2853"/>
    <w:rsid w:val="004E360A"/>
    <w:rsid w:val="004E60D7"/>
    <w:rsid w:val="004E69B8"/>
    <w:rsid w:val="004E7A32"/>
    <w:rsid w:val="004F10C3"/>
    <w:rsid w:val="004F1B20"/>
    <w:rsid w:val="004F3F88"/>
    <w:rsid w:val="004F62AA"/>
    <w:rsid w:val="004F65FB"/>
    <w:rsid w:val="004F6DDD"/>
    <w:rsid w:val="00500A28"/>
    <w:rsid w:val="005033C5"/>
    <w:rsid w:val="00503EEB"/>
    <w:rsid w:val="00506B04"/>
    <w:rsid w:val="00514CEE"/>
    <w:rsid w:val="00516A47"/>
    <w:rsid w:val="00516AB0"/>
    <w:rsid w:val="005170CE"/>
    <w:rsid w:val="00526937"/>
    <w:rsid w:val="00531601"/>
    <w:rsid w:val="0053195B"/>
    <w:rsid w:val="00532940"/>
    <w:rsid w:val="005373CB"/>
    <w:rsid w:val="00537A9C"/>
    <w:rsid w:val="00537F47"/>
    <w:rsid w:val="00541EFE"/>
    <w:rsid w:val="00542D21"/>
    <w:rsid w:val="0054318E"/>
    <w:rsid w:val="00547B85"/>
    <w:rsid w:val="00551434"/>
    <w:rsid w:val="00553D03"/>
    <w:rsid w:val="0055401A"/>
    <w:rsid w:val="00554060"/>
    <w:rsid w:val="00555557"/>
    <w:rsid w:val="00560CD7"/>
    <w:rsid w:val="005630D5"/>
    <w:rsid w:val="0056375F"/>
    <w:rsid w:val="00564CE7"/>
    <w:rsid w:val="00564DD3"/>
    <w:rsid w:val="005659C3"/>
    <w:rsid w:val="00571F04"/>
    <w:rsid w:val="00573A32"/>
    <w:rsid w:val="00576EA7"/>
    <w:rsid w:val="0058364E"/>
    <w:rsid w:val="005840FE"/>
    <w:rsid w:val="00584568"/>
    <w:rsid w:val="00585402"/>
    <w:rsid w:val="005858D9"/>
    <w:rsid w:val="00587532"/>
    <w:rsid w:val="005938F4"/>
    <w:rsid w:val="0059515B"/>
    <w:rsid w:val="005978B7"/>
    <w:rsid w:val="005A03F8"/>
    <w:rsid w:val="005A611A"/>
    <w:rsid w:val="005B07CF"/>
    <w:rsid w:val="005B0D5B"/>
    <w:rsid w:val="005B2023"/>
    <w:rsid w:val="005B3B0D"/>
    <w:rsid w:val="005B438F"/>
    <w:rsid w:val="005B7BB2"/>
    <w:rsid w:val="005B7CDF"/>
    <w:rsid w:val="005C10C8"/>
    <w:rsid w:val="005C3543"/>
    <w:rsid w:val="005C36F3"/>
    <w:rsid w:val="005C6770"/>
    <w:rsid w:val="005C77D6"/>
    <w:rsid w:val="005D016F"/>
    <w:rsid w:val="005D066C"/>
    <w:rsid w:val="005D0EB5"/>
    <w:rsid w:val="005D19AE"/>
    <w:rsid w:val="005D1F54"/>
    <w:rsid w:val="005D31C7"/>
    <w:rsid w:val="005D3601"/>
    <w:rsid w:val="005E013E"/>
    <w:rsid w:val="005E3548"/>
    <w:rsid w:val="005E3EF9"/>
    <w:rsid w:val="005F3E4E"/>
    <w:rsid w:val="005F4815"/>
    <w:rsid w:val="005F6B7A"/>
    <w:rsid w:val="005F6E1A"/>
    <w:rsid w:val="005F7590"/>
    <w:rsid w:val="00604284"/>
    <w:rsid w:val="00605B0D"/>
    <w:rsid w:val="0060742A"/>
    <w:rsid w:val="00611D4F"/>
    <w:rsid w:val="006126E7"/>
    <w:rsid w:val="00614DBA"/>
    <w:rsid w:val="00615813"/>
    <w:rsid w:val="00620952"/>
    <w:rsid w:val="00621052"/>
    <w:rsid w:val="00623B94"/>
    <w:rsid w:val="00625760"/>
    <w:rsid w:val="00626C7D"/>
    <w:rsid w:val="0062747F"/>
    <w:rsid w:val="00631835"/>
    <w:rsid w:val="006343DE"/>
    <w:rsid w:val="00634FB8"/>
    <w:rsid w:val="00635836"/>
    <w:rsid w:val="00641A7B"/>
    <w:rsid w:val="00644414"/>
    <w:rsid w:val="006456F6"/>
    <w:rsid w:val="00646E72"/>
    <w:rsid w:val="00650962"/>
    <w:rsid w:val="00652EB3"/>
    <w:rsid w:val="00656994"/>
    <w:rsid w:val="00657E13"/>
    <w:rsid w:val="006605A3"/>
    <w:rsid w:val="00664373"/>
    <w:rsid w:val="00665243"/>
    <w:rsid w:val="0066594B"/>
    <w:rsid w:val="006675C0"/>
    <w:rsid w:val="00667BBD"/>
    <w:rsid w:val="00671439"/>
    <w:rsid w:val="0067250F"/>
    <w:rsid w:val="00672595"/>
    <w:rsid w:val="006729B9"/>
    <w:rsid w:val="00673205"/>
    <w:rsid w:val="00675BD2"/>
    <w:rsid w:val="00677E3B"/>
    <w:rsid w:val="006851B6"/>
    <w:rsid w:val="00685479"/>
    <w:rsid w:val="00685741"/>
    <w:rsid w:val="0069119E"/>
    <w:rsid w:val="00694993"/>
    <w:rsid w:val="00694A13"/>
    <w:rsid w:val="00696B57"/>
    <w:rsid w:val="00697CAF"/>
    <w:rsid w:val="006A09D8"/>
    <w:rsid w:val="006A467D"/>
    <w:rsid w:val="006A4D65"/>
    <w:rsid w:val="006A55A6"/>
    <w:rsid w:val="006A7F2F"/>
    <w:rsid w:val="006B0B28"/>
    <w:rsid w:val="006B2A9F"/>
    <w:rsid w:val="006B4837"/>
    <w:rsid w:val="006B64AA"/>
    <w:rsid w:val="006B64CB"/>
    <w:rsid w:val="006C0A22"/>
    <w:rsid w:val="006C160A"/>
    <w:rsid w:val="006C1770"/>
    <w:rsid w:val="006C1D69"/>
    <w:rsid w:val="006D7FE5"/>
    <w:rsid w:val="006E0659"/>
    <w:rsid w:val="006E3667"/>
    <w:rsid w:val="006E388F"/>
    <w:rsid w:val="006E3E25"/>
    <w:rsid w:val="006E4771"/>
    <w:rsid w:val="006E5519"/>
    <w:rsid w:val="006E6171"/>
    <w:rsid w:val="006F63DE"/>
    <w:rsid w:val="006F698D"/>
    <w:rsid w:val="007016CB"/>
    <w:rsid w:val="007034F3"/>
    <w:rsid w:val="00706AB3"/>
    <w:rsid w:val="00710325"/>
    <w:rsid w:val="00710AA6"/>
    <w:rsid w:val="00714964"/>
    <w:rsid w:val="00717A6B"/>
    <w:rsid w:val="007237AC"/>
    <w:rsid w:val="0072428A"/>
    <w:rsid w:val="00724392"/>
    <w:rsid w:val="00724669"/>
    <w:rsid w:val="00732BF7"/>
    <w:rsid w:val="007331FA"/>
    <w:rsid w:val="00733D25"/>
    <w:rsid w:val="007416CF"/>
    <w:rsid w:val="00747161"/>
    <w:rsid w:val="00753D36"/>
    <w:rsid w:val="00755BFE"/>
    <w:rsid w:val="00757CAD"/>
    <w:rsid w:val="00762816"/>
    <w:rsid w:val="007639B5"/>
    <w:rsid w:val="00763FCD"/>
    <w:rsid w:val="00765C97"/>
    <w:rsid w:val="00765DB7"/>
    <w:rsid w:val="00772768"/>
    <w:rsid w:val="0077657B"/>
    <w:rsid w:val="00780900"/>
    <w:rsid w:val="0078138B"/>
    <w:rsid w:val="00782489"/>
    <w:rsid w:val="007825E0"/>
    <w:rsid w:val="00783D11"/>
    <w:rsid w:val="00783D45"/>
    <w:rsid w:val="007867C4"/>
    <w:rsid w:val="00787317"/>
    <w:rsid w:val="007939BF"/>
    <w:rsid w:val="0079445C"/>
    <w:rsid w:val="0079595F"/>
    <w:rsid w:val="007A0379"/>
    <w:rsid w:val="007A3D6D"/>
    <w:rsid w:val="007A3FD1"/>
    <w:rsid w:val="007A528A"/>
    <w:rsid w:val="007A5E73"/>
    <w:rsid w:val="007A64D9"/>
    <w:rsid w:val="007B1DF1"/>
    <w:rsid w:val="007B495C"/>
    <w:rsid w:val="007B4D14"/>
    <w:rsid w:val="007B6273"/>
    <w:rsid w:val="007C239B"/>
    <w:rsid w:val="007C48DB"/>
    <w:rsid w:val="007C545C"/>
    <w:rsid w:val="007C6BAA"/>
    <w:rsid w:val="007D0415"/>
    <w:rsid w:val="007D0448"/>
    <w:rsid w:val="007E1608"/>
    <w:rsid w:val="007E2D14"/>
    <w:rsid w:val="007E523E"/>
    <w:rsid w:val="007F02EC"/>
    <w:rsid w:val="007F2124"/>
    <w:rsid w:val="007F23D8"/>
    <w:rsid w:val="007F3575"/>
    <w:rsid w:val="007F64D4"/>
    <w:rsid w:val="007F73AF"/>
    <w:rsid w:val="0080543D"/>
    <w:rsid w:val="00805A9A"/>
    <w:rsid w:val="008071F5"/>
    <w:rsid w:val="008134E8"/>
    <w:rsid w:val="008150F2"/>
    <w:rsid w:val="008217BC"/>
    <w:rsid w:val="00825889"/>
    <w:rsid w:val="008269DF"/>
    <w:rsid w:val="0083597A"/>
    <w:rsid w:val="00836043"/>
    <w:rsid w:val="008466AC"/>
    <w:rsid w:val="00853529"/>
    <w:rsid w:val="00862DE8"/>
    <w:rsid w:val="008637CF"/>
    <w:rsid w:val="00864E87"/>
    <w:rsid w:val="0086533E"/>
    <w:rsid w:val="00865CDF"/>
    <w:rsid w:val="008701A4"/>
    <w:rsid w:val="00871378"/>
    <w:rsid w:val="00871AC7"/>
    <w:rsid w:val="008761FB"/>
    <w:rsid w:val="008769D3"/>
    <w:rsid w:val="00881978"/>
    <w:rsid w:val="0088210E"/>
    <w:rsid w:val="00886A6C"/>
    <w:rsid w:val="00887154"/>
    <w:rsid w:val="00890545"/>
    <w:rsid w:val="008913A0"/>
    <w:rsid w:val="0089325A"/>
    <w:rsid w:val="00893D69"/>
    <w:rsid w:val="00894CD9"/>
    <w:rsid w:val="00894E68"/>
    <w:rsid w:val="00896F92"/>
    <w:rsid w:val="00897914"/>
    <w:rsid w:val="008A1339"/>
    <w:rsid w:val="008A369E"/>
    <w:rsid w:val="008A639C"/>
    <w:rsid w:val="008B00C6"/>
    <w:rsid w:val="008B0187"/>
    <w:rsid w:val="008B1E73"/>
    <w:rsid w:val="008B1E76"/>
    <w:rsid w:val="008B26EB"/>
    <w:rsid w:val="008B2815"/>
    <w:rsid w:val="008B3462"/>
    <w:rsid w:val="008B538D"/>
    <w:rsid w:val="008C14EF"/>
    <w:rsid w:val="008C552F"/>
    <w:rsid w:val="008D09BF"/>
    <w:rsid w:val="008D17FA"/>
    <w:rsid w:val="008D2E33"/>
    <w:rsid w:val="008D6D29"/>
    <w:rsid w:val="008D7CA5"/>
    <w:rsid w:val="008E12EF"/>
    <w:rsid w:val="008E55B2"/>
    <w:rsid w:val="008E5F4B"/>
    <w:rsid w:val="008E603F"/>
    <w:rsid w:val="008E6226"/>
    <w:rsid w:val="008F3909"/>
    <w:rsid w:val="008F428A"/>
    <w:rsid w:val="008F4489"/>
    <w:rsid w:val="008F47F4"/>
    <w:rsid w:val="008F4804"/>
    <w:rsid w:val="008F590E"/>
    <w:rsid w:val="008F6A11"/>
    <w:rsid w:val="008F7120"/>
    <w:rsid w:val="008F719C"/>
    <w:rsid w:val="008F7A93"/>
    <w:rsid w:val="009011A3"/>
    <w:rsid w:val="0090318B"/>
    <w:rsid w:val="00903CC4"/>
    <w:rsid w:val="00903E88"/>
    <w:rsid w:val="00904B90"/>
    <w:rsid w:val="00904F78"/>
    <w:rsid w:val="00907046"/>
    <w:rsid w:val="00912474"/>
    <w:rsid w:val="00913A94"/>
    <w:rsid w:val="00916CA6"/>
    <w:rsid w:val="00923306"/>
    <w:rsid w:val="00932047"/>
    <w:rsid w:val="00934348"/>
    <w:rsid w:val="00936CEE"/>
    <w:rsid w:val="0094138D"/>
    <w:rsid w:val="00943BFC"/>
    <w:rsid w:val="00943DD0"/>
    <w:rsid w:val="00945C53"/>
    <w:rsid w:val="009576BE"/>
    <w:rsid w:val="00957A60"/>
    <w:rsid w:val="00957BB6"/>
    <w:rsid w:val="009613CF"/>
    <w:rsid w:val="00964212"/>
    <w:rsid w:val="009701AF"/>
    <w:rsid w:val="00970F35"/>
    <w:rsid w:val="00976F29"/>
    <w:rsid w:val="00984DFC"/>
    <w:rsid w:val="00986431"/>
    <w:rsid w:val="0098665D"/>
    <w:rsid w:val="00991BB8"/>
    <w:rsid w:val="00996370"/>
    <w:rsid w:val="009A00FB"/>
    <w:rsid w:val="009A2E89"/>
    <w:rsid w:val="009A56DD"/>
    <w:rsid w:val="009A7D6E"/>
    <w:rsid w:val="009B19D9"/>
    <w:rsid w:val="009B2604"/>
    <w:rsid w:val="009B3B38"/>
    <w:rsid w:val="009B3CC6"/>
    <w:rsid w:val="009B6B61"/>
    <w:rsid w:val="009C3564"/>
    <w:rsid w:val="009C6640"/>
    <w:rsid w:val="009C69C3"/>
    <w:rsid w:val="009C7267"/>
    <w:rsid w:val="009D09D6"/>
    <w:rsid w:val="009D275C"/>
    <w:rsid w:val="009D3B28"/>
    <w:rsid w:val="009D4B64"/>
    <w:rsid w:val="009D5B72"/>
    <w:rsid w:val="009D5EDE"/>
    <w:rsid w:val="009E2A67"/>
    <w:rsid w:val="009E3CDF"/>
    <w:rsid w:val="009E598A"/>
    <w:rsid w:val="009E79C4"/>
    <w:rsid w:val="009F76FD"/>
    <w:rsid w:val="00A01380"/>
    <w:rsid w:val="00A03C2A"/>
    <w:rsid w:val="00A07ACF"/>
    <w:rsid w:val="00A12EE8"/>
    <w:rsid w:val="00A13BFA"/>
    <w:rsid w:val="00A14144"/>
    <w:rsid w:val="00A148BA"/>
    <w:rsid w:val="00A14A6E"/>
    <w:rsid w:val="00A1523C"/>
    <w:rsid w:val="00A1525D"/>
    <w:rsid w:val="00A165DF"/>
    <w:rsid w:val="00A16654"/>
    <w:rsid w:val="00A17732"/>
    <w:rsid w:val="00A17961"/>
    <w:rsid w:val="00A20535"/>
    <w:rsid w:val="00A22DAA"/>
    <w:rsid w:val="00A2561E"/>
    <w:rsid w:val="00A33D43"/>
    <w:rsid w:val="00A34064"/>
    <w:rsid w:val="00A408EA"/>
    <w:rsid w:val="00A43ECC"/>
    <w:rsid w:val="00A448FD"/>
    <w:rsid w:val="00A452B7"/>
    <w:rsid w:val="00A456A9"/>
    <w:rsid w:val="00A51CE9"/>
    <w:rsid w:val="00A54A9F"/>
    <w:rsid w:val="00A57090"/>
    <w:rsid w:val="00A578D8"/>
    <w:rsid w:val="00A60D3D"/>
    <w:rsid w:val="00A639AD"/>
    <w:rsid w:val="00A6499F"/>
    <w:rsid w:val="00A653FE"/>
    <w:rsid w:val="00A6610C"/>
    <w:rsid w:val="00A67DCF"/>
    <w:rsid w:val="00A70E7E"/>
    <w:rsid w:val="00A7344F"/>
    <w:rsid w:val="00A750E3"/>
    <w:rsid w:val="00A76AB4"/>
    <w:rsid w:val="00A7759C"/>
    <w:rsid w:val="00A77BF8"/>
    <w:rsid w:val="00A826B5"/>
    <w:rsid w:val="00A8559A"/>
    <w:rsid w:val="00A8660C"/>
    <w:rsid w:val="00A8772C"/>
    <w:rsid w:val="00A905C5"/>
    <w:rsid w:val="00A93276"/>
    <w:rsid w:val="00A94395"/>
    <w:rsid w:val="00A9534B"/>
    <w:rsid w:val="00A96A96"/>
    <w:rsid w:val="00AA7213"/>
    <w:rsid w:val="00AB0E5F"/>
    <w:rsid w:val="00AB20C8"/>
    <w:rsid w:val="00AB636D"/>
    <w:rsid w:val="00AC1291"/>
    <w:rsid w:val="00AD1D36"/>
    <w:rsid w:val="00AD3D51"/>
    <w:rsid w:val="00AE0BC6"/>
    <w:rsid w:val="00AE3374"/>
    <w:rsid w:val="00AE3D5E"/>
    <w:rsid w:val="00AE71A3"/>
    <w:rsid w:val="00AF1D17"/>
    <w:rsid w:val="00AF3409"/>
    <w:rsid w:val="00AF386A"/>
    <w:rsid w:val="00AF489A"/>
    <w:rsid w:val="00AF4AF3"/>
    <w:rsid w:val="00AF640A"/>
    <w:rsid w:val="00AF69EF"/>
    <w:rsid w:val="00AF793C"/>
    <w:rsid w:val="00B060A4"/>
    <w:rsid w:val="00B065A1"/>
    <w:rsid w:val="00B1110B"/>
    <w:rsid w:val="00B12D41"/>
    <w:rsid w:val="00B13906"/>
    <w:rsid w:val="00B147B5"/>
    <w:rsid w:val="00B16DEE"/>
    <w:rsid w:val="00B172C3"/>
    <w:rsid w:val="00B24DA0"/>
    <w:rsid w:val="00B34D5F"/>
    <w:rsid w:val="00B3626C"/>
    <w:rsid w:val="00B365CF"/>
    <w:rsid w:val="00B401B8"/>
    <w:rsid w:val="00B41213"/>
    <w:rsid w:val="00B42B1A"/>
    <w:rsid w:val="00B442DF"/>
    <w:rsid w:val="00B44747"/>
    <w:rsid w:val="00B45A54"/>
    <w:rsid w:val="00B45C8B"/>
    <w:rsid w:val="00B4629C"/>
    <w:rsid w:val="00B47437"/>
    <w:rsid w:val="00B50803"/>
    <w:rsid w:val="00B512B3"/>
    <w:rsid w:val="00B51A1F"/>
    <w:rsid w:val="00B52063"/>
    <w:rsid w:val="00B5404F"/>
    <w:rsid w:val="00B55604"/>
    <w:rsid w:val="00B559F4"/>
    <w:rsid w:val="00B600BD"/>
    <w:rsid w:val="00B613BE"/>
    <w:rsid w:val="00B61562"/>
    <w:rsid w:val="00B62153"/>
    <w:rsid w:val="00B63C45"/>
    <w:rsid w:val="00B659E1"/>
    <w:rsid w:val="00B65C06"/>
    <w:rsid w:val="00B67A5F"/>
    <w:rsid w:val="00B77374"/>
    <w:rsid w:val="00B7772D"/>
    <w:rsid w:val="00B809BD"/>
    <w:rsid w:val="00B831F4"/>
    <w:rsid w:val="00B83EB7"/>
    <w:rsid w:val="00B851F5"/>
    <w:rsid w:val="00B861E8"/>
    <w:rsid w:val="00B86294"/>
    <w:rsid w:val="00B93E95"/>
    <w:rsid w:val="00B95CA5"/>
    <w:rsid w:val="00B96EED"/>
    <w:rsid w:val="00BA0672"/>
    <w:rsid w:val="00BA0D07"/>
    <w:rsid w:val="00BA5097"/>
    <w:rsid w:val="00BA7C58"/>
    <w:rsid w:val="00BB0602"/>
    <w:rsid w:val="00BB652D"/>
    <w:rsid w:val="00BB7CD9"/>
    <w:rsid w:val="00BB7CED"/>
    <w:rsid w:val="00BC19FE"/>
    <w:rsid w:val="00BC2FD4"/>
    <w:rsid w:val="00BC4BAC"/>
    <w:rsid w:val="00BC63E5"/>
    <w:rsid w:val="00BC7EED"/>
    <w:rsid w:val="00BD0801"/>
    <w:rsid w:val="00BD2B6E"/>
    <w:rsid w:val="00BD6156"/>
    <w:rsid w:val="00BE105B"/>
    <w:rsid w:val="00BE277C"/>
    <w:rsid w:val="00BE2FA4"/>
    <w:rsid w:val="00BE3553"/>
    <w:rsid w:val="00BE39C4"/>
    <w:rsid w:val="00BF1E43"/>
    <w:rsid w:val="00BF3386"/>
    <w:rsid w:val="00BF4AE0"/>
    <w:rsid w:val="00BF51A8"/>
    <w:rsid w:val="00C020A6"/>
    <w:rsid w:val="00C0290E"/>
    <w:rsid w:val="00C02FB1"/>
    <w:rsid w:val="00C04FAF"/>
    <w:rsid w:val="00C06ABA"/>
    <w:rsid w:val="00C11B24"/>
    <w:rsid w:val="00C1389C"/>
    <w:rsid w:val="00C146BF"/>
    <w:rsid w:val="00C147DD"/>
    <w:rsid w:val="00C15DA4"/>
    <w:rsid w:val="00C171A3"/>
    <w:rsid w:val="00C267FD"/>
    <w:rsid w:val="00C276F7"/>
    <w:rsid w:val="00C30306"/>
    <w:rsid w:val="00C31B6E"/>
    <w:rsid w:val="00C336C7"/>
    <w:rsid w:val="00C3490E"/>
    <w:rsid w:val="00C35F6A"/>
    <w:rsid w:val="00C41565"/>
    <w:rsid w:val="00C4162D"/>
    <w:rsid w:val="00C421B2"/>
    <w:rsid w:val="00C421CA"/>
    <w:rsid w:val="00C43B37"/>
    <w:rsid w:val="00C458DC"/>
    <w:rsid w:val="00C46227"/>
    <w:rsid w:val="00C4728F"/>
    <w:rsid w:val="00C50127"/>
    <w:rsid w:val="00C506A3"/>
    <w:rsid w:val="00C57A90"/>
    <w:rsid w:val="00C61587"/>
    <w:rsid w:val="00C669FB"/>
    <w:rsid w:val="00C728D6"/>
    <w:rsid w:val="00C72C16"/>
    <w:rsid w:val="00C76B1F"/>
    <w:rsid w:val="00C81287"/>
    <w:rsid w:val="00C81DA4"/>
    <w:rsid w:val="00C82C78"/>
    <w:rsid w:val="00C85C5B"/>
    <w:rsid w:val="00C909CA"/>
    <w:rsid w:val="00C92F3C"/>
    <w:rsid w:val="00C96BA0"/>
    <w:rsid w:val="00CA0C83"/>
    <w:rsid w:val="00CA1A7A"/>
    <w:rsid w:val="00CA2FB6"/>
    <w:rsid w:val="00CA3E6A"/>
    <w:rsid w:val="00CA50ED"/>
    <w:rsid w:val="00CA59CF"/>
    <w:rsid w:val="00CA736E"/>
    <w:rsid w:val="00CB010E"/>
    <w:rsid w:val="00CB2117"/>
    <w:rsid w:val="00CB385C"/>
    <w:rsid w:val="00CB4883"/>
    <w:rsid w:val="00CC0783"/>
    <w:rsid w:val="00CC3648"/>
    <w:rsid w:val="00CC39D6"/>
    <w:rsid w:val="00CC3B83"/>
    <w:rsid w:val="00CC489C"/>
    <w:rsid w:val="00CC718C"/>
    <w:rsid w:val="00CD04AA"/>
    <w:rsid w:val="00CD06C5"/>
    <w:rsid w:val="00CD07BC"/>
    <w:rsid w:val="00CD1240"/>
    <w:rsid w:val="00CD17B3"/>
    <w:rsid w:val="00CD446D"/>
    <w:rsid w:val="00CD476F"/>
    <w:rsid w:val="00CD528A"/>
    <w:rsid w:val="00CD6F89"/>
    <w:rsid w:val="00CE1C39"/>
    <w:rsid w:val="00CF0842"/>
    <w:rsid w:val="00CF1522"/>
    <w:rsid w:val="00CF1F47"/>
    <w:rsid w:val="00CF27C0"/>
    <w:rsid w:val="00CF3FFF"/>
    <w:rsid w:val="00CF4140"/>
    <w:rsid w:val="00CF4410"/>
    <w:rsid w:val="00CF6275"/>
    <w:rsid w:val="00D00B9A"/>
    <w:rsid w:val="00D05C34"/>
    <w:rsid w:val="00D07329"/>
    <w:rsid w:val="00D12E1A"/>
    <w:rsid w:val="00D1457B"/>
    <w:rsid w:val="00D15596"/>
    <w:rsid w:val="00D176BE"/>
    <w:rsid w:val="00D240CE"/>
    <w:rsid w:val="00D313BC"/>
    <w:rsid w:val="00D324A8"/>
    <w:rsid w:val="00D32C8E"/>
    <w:rsid w:val="00D33E45"/>
    <w:rsid w:val="00D351F0"/>
    <w:rsid w:val="00D35E29"/>
    <w:rsid w:val="00D379E4"/>
    <w:rsid w:val="00D44F01"/>
    <w:rsid w:val="00D45874"/>
    <w:rsid w:val="00D45877"/>
    <w:rsid w:val="00D50A7D"/>
    <w:rsid w:val="00D52D5D"/>
    <w:rsid w:val="00D600AF"/>
    <w:rsid w:val="00D60D3C"/>
    <w:rsid w:val="00D61E86"/>
    <w:rsid w:val="00D61EF3"/>
    <w:rsid w:val="00D66289"/>
    <w:rsid w:val="00D70A72"/>
    <w:rsid w:val="00D73650"/>
    <w:rsid w:val="00D740E6"/>
    <w:rsid w:val="00D750E0"/>
    <w:rsid w:val="00D75E14"/>
    <w:rsid w:val="00D76A16"/>
    <w:rsid w:val="00D76C00"/>
    <w:rsid w:val="00D809A7"/>
    <w:rsid w:val="00D8155F"/>
    <w:rsid w:val="00D85226"/>
    <w:rsid w:val="00D91E46"/>
    <w:rsid w:val="00D920E0"/>
    <w:rsid w:val="00D92475"/>
    <w:rsid w:val="00D96374"/>
    <w:rsid w:val="00D97634"/>
    <w:rsid w:val="00DA3A21"/>
    <w:rsid w:val="00DA3BF3"/>
    <w:rsid w:val="00DA3F2A"/>
    <w:rsid w:val="00DA7DD8"/>
    <w:rsid w:val="00DB1545"/>
    <w:rsid w:val="00DC2CFB"/>
    <w:rsid w:val="00DC432E"/>
    <w:rsid w:val="00DC77E1"/>
    <w:rsid w:val="00DD343C"/>
    <w:rsid w:val="00DD3F90"/>
    <w:rsid w:val="00DD41D2"/>
    <w:rsid w:val="00DD6054"/>
    <w:rsid w:val="00DD6910"/>
    <w:rsid w:val="00DD6F8A"/>
    <w:rsid w:val="00DD7817"/>
    <w:rsid w:val="00DE0832"/>
    <w:rsid w:val="00DE2C51"/>
    <w:rsid w:val="00DE5BC1"/>
    <w:rsid w:val="00DE6596"/>
    <w:rsid w:val="00DE6649"/>
    <w:rsid w:val="00DE787F"/>
    <w:rsid w:val="00DF7D3B"/>
    <w:rsid w:val="00E01E1C"/>
    <w:rsid w:val="00E03BE9"/>
    <w:rsid w:val="00E10A35"/>
    <w:rsid w:val="00E12DDE"/>
    <w:rsid w:val="00E143F3"/>
    <w:rsid w:val="00E14CC4"/>
    <w:rsid w:val="00E14F46"/>
    <w:rsid w:val="00E14FD4"/>
    <w:rsid w:val="00E20683"/>
    <w:rsid w:val="00E21459"/>
    <w:rsid w:val="00E225B1"/>
    <w:rsid w:val="00E230B7"/>
    <w:rsid w:val="00E234F4"/>
    <w:rsid w:val="00E24E96"/>
    <w:rsid w:val="00E25D37"/>
    <w:rsid w:val="00E319B6"/>
    <w:rsid w:val="00E323CE"/>
    <w:rsid w:val="00E33AD0"/>
    <w:rsid w:val="00E33C96"/>
    <w:rsid w:val="00E35AA2"/>
    <w:rsid w:val="00E35FBA"/>
    <w:rsid w:val="00E36D1C"/>
    <w:rsid w:val="00E4168E"/>
    <w:rsid w:val="00E417F3"/>
    <w:rsid w:val="00E42681"/>
    <w:rsid w:val="00E463A2"/>
    <w:rsid w:val="00E47828"/>
    <w:rsid w:val="00E47C2E"/>
    <w:rsid w:val="00E50813"/>
    <w:rsid w:val="00E52EC2"/>
    <w:rsid w:val="00E62467"/>
    <w:rsid w:val="00E62BF9"/>
    <w:rsid w:val="00E64829"/>
    <w:rsid w:val="00E7013D"/>
    <w:rsid w:val="00E70E71"/>
    <w:rsid w:val="00E77BB4"/>
    <w:rsid w:val="00E77D2D"/>
    <w:rsid w:val="00E8646B"/>
    <w:rsid w:val="00E86F8A"/>
    <w:rsid w:val="00E877C8"/>
    <w:rsid w:val="00E90703"/>
    <w:rsid w:val="00E92751"/>
    <w:rsid w:val="00E92F30"/>
    <w:rsid w:val="00E93762"/>
    <w:rsid w:val="00E979CD"/>
    <w:rsid w:val="00EA098F"/>
    <w:rsid w:val="00EA2F66"/>
    <w:rsid w:val="00EA2F82"/>
    <w:rsid w:val="00EA3D44"/>
    <w:rsid w:val="00EA6773"/>
    <w:rsid w:val="00EA68B3"/>
    <w:rsid w:val="00EA72AD"/>
    <w:rsid w:val="00EB18ED"/>
    <w:rsid w:val="00EB2619"/>
    <w:rsid w:val="00EB348A"/>
    <w:rsid w:val="00EB710A"/>
    <w:rsid w:val="00EC15B0"/>
    <w:rsid w:val="00EC1961"/>
    <w:rsid w:val="00EC2D32"/>
    <w:rsid w:val="00EC5713"/>
    <w:rsid w:val="00EC73B2"/>
    <w:rsid w:val="00EC798F"/>
    <w:rsid w:val="00ED2774"/>
    <w:rsid w:val="00ED2ED7"/>
    <w:rsid w:val="00ED3045"/>
    <w:rsid w:val="00ED339D"/>
    <w:rsid w:val="00ED3943"/>
    <w:rsid w:val="00ED5CD6"/>
    <w:rsid w:val="00ED5DAC"/>
    <w:rsid w:val="00EE09CC"/>
    <w:rsid w:val="00EE232E"/>
    <w:rsid w:val="00EE2EEE"/>
    <w:rsid w:val="00EE6E30"/>
    <w:rsid w:val="00EF2620"/>
    <w:rsid w:val="00EF4128"/>
    <w:rsid w:val="00EF56B8"/>
    <w:rsid w:val="00EF7AF6"/>
    <w:rsid w:val="00F00A32"/>
    <w:rsid w:val="00F00A8F"/>
    <w:rsid w:val="00F042EA"/>
    <w:rsid w:val="00F04EA8"/>
    <w:rsid w:val="00F053BB"/>
    <w:rsid w:val="00F05F54"/>
    <w:rsid w:val="00F07603"/>
    <w:rsid w:val="00F14DB5"/>
    <w:rsid w:val="00F21A79"/>
    <w:rsid w:val="00F23DCA"/>
    <w:rsid w:val="00F26180"/>
    <w:rsid w:val="00F2687B"/>
    <w:rsid w:val="00F30429"/>
    <w:rsid w:val="00F32530"/>
    <w:rsid w:val="00F32995"/>
    <w:rsid w:val="00F36495"/>
    <w:rsid w:val="00F40D4C"/>
    <w:rsid w:val="00F4282C"/>
    <w:rsid w:val="00F44284"/>
    <w:rsid w:val="00F4503E"/>
    <w:rsid w:val="00F46366"/>
    <w:rsid w:val="00F47DEA"/>
    <w:rsid w:val="00F51A36"/>
    <w:rsid w:val="00F5476A"/>
    <w:rsid w:val="00F54FB1"/>
    <w:rsid w:val="00F57652"/>
    <w:rsid w:val="00F601C6"/>
    <w:rsid w:val="00F60292"/>
    <w:rsid w:val="00F71363"/>
    <w:rsid w:val="00F72779"/>
    <w:rsid w:val="00F73AD5"/>
    <w:rsid w:val="00F73B93"/>
    <w:rsid w:val="00F76290"/>
    <w:rsid w:val="00F7729D"/>
    <w:rsid w:val="00F81F32"/>
    <w:rsid w:val="00F84106"/>
    <w:rsid w:val="00F85217"/>
    <w:rsid w:val="00F85704"/>
    <w:rsid w:val="00F86B69"/>
    <w:rsid w:val="00F86D02"/>
    <w:rsid w:val="00F95A20"/>
    <w:rsid w:val="00FA1F8A"/>
    <w:rsid w:val="00FA66FA"/>
    <w:rsid w:val="00FA7BA1"/>
    <w:rsid w:val="00FB31B9"/>
    <w:rsid w:val="00FB41ED"/>
    <w:rsid w:val="00FB42E1"/>
    <w:rsid w:val="00FB4733"/>
    <w:rsid w:val="00FB4F88"/>
    <w:rsid w:val="00FB5E0B"/>
    <w:rsid w:val="00FB6451"/>
    <w:rsid w:val="00FB794F"/>
    <w:rsid w:val="00FB7E83"/>
    <w:rsid w:val="00FC32C9"/>
    <w:rsid w:val="00FC50EB"/>
    <w:rsid w:val="00FC7779"/>
    <w:rsid w:val="00FC7BED"/>
    <w:rsid w:val="00FD124D"/>
    <w:rsid w:val="00FD1758"/>
    <w:rsid w:val="00FD1F36"/>
    <w:rsid w:val="00FD50C4"/>
    <w:rsid w:val="00FD67A5"/>
    <w:rsid w:val="00FD71D9"/>
    <w:rsid w:val="00FE0546"/>
    <w:rsid w:val="00FE0C6D"/>
    <w:rsid w:val="00FE1E18"/>
    <w:rsid w:val="00FE2203"/>
    <w:rsid w:val="00FE2978"/>
    <w:rsid w:val="00FE56AC"/>
    <w:rsid w:val="00FE7C5E"/>
    <w:rsid w:val="00FE7EE4"/>
    <w:rsid w:val="00FF0673"/>
    <w:rsid w:val="00FF343F"/>
    <w:rsid w:val="00FF3E09"/>
    <w:rsid w:val="00FF6C6C"/>
    <w:rsid w:val="00FF72EC"/>
    <w:rsid w:val="00FF75A6"/>
    <w:rsid w:val="00FF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78FEB"/>
  <w15:chartTrackingRefBased/>
  <w15:docId w15:val="{C1E32DBE-1DF2-4A2F-BC64-57BE4A5E6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40" w:line="360"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uiPriority="39"/>
    <w:lsdException w:name="toc 4" w:locked="0"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uiPriority="0"/>
    <w:lsdException w:name="header" w:locked="0" w:semiHidden="1" w:unhideWhenUsed="1"/>
    <w:lsdException w:name="footer" w:locked="0"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lsdException w:name="annotation reference" w:semiHidden="1"/>
    <w:lsdException w:name="line number" w:semiHidden="1"/>
    <w:lsdException w:name="page number" w:semiHidden="1"/>
    <w:lsdException w:name="endnote reference" w:locked="0" w:semiHidden="1"/>
    <w:lsdException w:name="endnote text" w:locked="0" w:semiHidden="1"/>
    <w:lsdException w:name="table of authorities" w:semiHidden="1"/>
    <w:lsdException w:name="macro" w:semiHidden="1"/>
    <w:lsdException w:name="toa heading" w:locked="0"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locked="0"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lsdException w:name="FollowedHyperlink" w:locked="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A607C"/>
    <w:rPr>
      <w:rFonts w:ascii="Arial" w:hAnsi="Arial"/>
      <w:sz w:val="24"/>
    </w:rPr>
  </w:style>
  <w:style w:type="paragraph" w:styleId="Heading1">
    <w:name w:val="heading 1"/>
    <w:basedOn w:val="Normal"/>
    <w:next w:val="Normal"/>
    <w:link w:val="Heading1Char"/>
    <w:uiPriority w:val="9"/>
    <w:qFormat/>
    <w:rsid w:val="00B1110B"/>
    <w:pPr>
      <w:keepNext/>
      <w:keepLines/>
      <w:spacing w:before="720"/>
      <w:outlineLvl w:val="0"/>
    </w:pPr>
    <w:rPr>
      <w:rFonts w:eastAsiaTheme="majorEastAsia" w:cstheme="majorBidi"/>
      <w:b/>
      <w:color w:val="43358B"/>
      <w:sz w:val="36"/>
      <w:szCs w:val="36"/>
    </w:rPr>
  </w:style>
  <w:style w:type="paragraph" w:styleId="Heading2">
    <w:name w:val="heading 2"/>
    <w:basedOn w:val="Normal"/>
    <w:next w:val="Normal"/>
    <w:link w:val="Heading2Char"/>
    <w:uiPriority w:val="9"/>
    <w:qFormat/>
    <w:rsid w:val="00B1110B"/>
    <w:pPr>
      <w:keepNext/>
      <w:keepLines/>
      <w:spacing w:before="480"/>
      <w:outlineLvl w:val="1"/>
    </w:pPr>
    <w:rPr>
      <w:rFonts w:eastAsiaTheme="majorEastAsia" w:cstheme="majorBidi"/>
      <w:b/>
      <w:color w:val="43358B"/>
      <w:sz w:val="32"/>
      <w:szCs w:val="32"/>
    </w:rPr>
  </w:style>
  <w:style w:type="paragraph" w:styleId="Heading3">
    <w:name w:val="heading 3"/>
    <w:basedOn w:val="Heading2"/>
    <w:next w:val="Normal"/>
    <w:link w:val="Heading3Char"/>
    <w:uiPriority w:val="9"/>
    <w:qFormat/>
    <w:rsid w:val="00B1110B"/>
    <w:pPr>
      <w:outlineLvl w:val="2"/>
    </w:pPr>
    <w:rPr>
      <w:rFonts w:cs="Arial"/>
      <w:bCs/>
      <w:color w:val="000000" w:themeColor="text1"/>
      <w:sz w:val="28"/>
      <w:szCs w:val="28"/>
    </w:rPr>
  </w:style>
  <w:style w:type="paragraph" w:styleId="Heading4">
    <w:name w:val="heading 4"/>
    <w:basedOn w:val="Heading3"/>
    <w:next w:val="Normal"/>
    <w:link w:val="Heading4Char"/>
    <w:uiPriority w:val="9"/>
    <w:qFormat/>
    <w:rsid w:val="00B1110B"/>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
    <w:name w:val="Publication Title"/>
    <w:basedOn w:val="Normal"/>
    <w:autoRedefine/>
    <w:qFormat/>
    <w:rsid w:val="00E4168E"/>
    <w:pPr>
      <w:spacing w:before="120" w:line="312" w:lineRule="auto"/>
    </w:pPr>
    <w:rPr>
      <w:b/>
      <w:color w:val="00599E" w:themeColor="accent1" w:themeShade="BF"/>
      <w:spacing w:val="-20"/>
      <w:sz w:val="56"/>
    </w:rPr>
  </w:style>
  <w:style w:type="paragraph" w:customStyle="1" w:styleId="Publicationsubtitle">
    <w:name w:val="Publication subtitle"/>
    <w:basedOn w:val="PublicationTitle"/>
    <w:autoRedefine/>
    <w:qFormat/>
    <w:rsid w:val="007A528A"/>
    <w:rPr>
      <w:spacing w:val="0"/>
      <w:sz w:val="36"/>
    </w:rPr>
  </w:style>
  <w:style w:type="paragraph" w:customStyle="1" w:styleId="Publicationdate">
    <w:name w:val="Publication date"/>
    <w:basedOn w:val="PublicationTitle"/>
    <w:autoRedefine/>
    <w:qFormat/>
    <w:rsid w:val="00DA3A21"/>
    <w:pPr>
      <w:spacing w:line="360" w:lineRule="exact"/>
    </w:pPr>
    <w:rPr>
      <w:b w:val="0"/>
      <w:color w:val="000000"/>
      <w:spacing w:val="0"/>
      <w:sz w:val="36"/>
      <w14:textFill>
        <w14:solidFill>
          <w14:srgbClr w14:val="000000">
            <w14:lumMod w14:val="75000"/>
          </w14:srgbClr>
        </w14:solidFill>
      </w14:textFill>
    </w:rPr>
  </w:style>
  <w:style w:type="character" w:styleId="PlaceholderText">
    <w:name w:val="Placeholder Text"/>
    <w:basedOn w:val="DefaultParagraphFont"/>
    <w:uiPriority w:val="99"/>
    <w:semiHidden/>
    <w:locked/>
    <w:rsid w:val="00677E3B"/>
    <w:rPr>
      <w:color w:val="808080"/>
    </w:rPr>
  </w:style>
  <w:style w:type="paragraph" w:styleId="Header">
    <w:name w:val="header"/>
    <w:basedOn w:val="Normal"/>
    <w:link w:val="HeaderChar"/>
    <w:uiPriority w:val="99"/>
    <w:rsid w:val="00E234F4"/>
    <w:pPr>
      <w:tabs>
        <w:tab w:val="right" w:pos="9752"/>
      </w:tabs>
      <w:spacing w:after="0"/>
    </w:pPr>
  </w:style>
  <w:style w:type="character" w:customStyle="1" w:styleId="HeaderChar">
    <w:name w:val="Header Char"/>
    <w:basedOn w:val="DefaultParagraphFont"/>
    <w:link w:val="Header"/>
    <w:uiPriority w:val="99"/>
    <w:rsid w:val="00E234F4"/>
    <w:rPr>
      <w:rFonts w:ascii="Arial" w:hAnsi="Arial"/>
      <w:sz w:val="24"/>
    </w:rPr>
  </w:style>
  <w:style w:type="paragraph" w:styleId="Footer">
    <w:name w:val="footer"/>
    <w:basedOn w:val="Normal"/>
    <w:link w:val="FooterChar"/>
    <w:uiPriority w:val="99"/>
    <w:rsid w:val="00045D32"/>
    <w:pPr>
      <w:tabs>
        <w:tab w:val="center" w:pos="4513"/>
        <w:tab w:val="right" w:pos="9026"/>
      </w:tabs>
      <w:spacing w:after="0"/>
    </w:pPr>
  </w:style>
  <w:style w:type="character" w:customStyle="1" w:styleId="FooterChar">
    <w:name w:val="Footer Char"/>
    <w:basedOn w:val="DefaultParagraphFont"/>
    <w:link w:val="Footer"/>
    <w:uiPriority w:val="99"/>
    <w:rsid w:val="007867C4"/>
    <w:rPr>
      <w:rFonts w:ascii="Arial" w:hAnsi="Arial"/>
      <w:sz w:val="24"/>
    </w:rPr>
  </w:style>
  <w:style w:type="paragraph" w:customStyle="1" w:styleId="TableHead">
    <w:name w:val="Table Head"/>
    <w:basedOn w:val="Normal"/>
    <w:link w:val="TableHeadChar"/>
    <w:qFormat/>
    <w:rsid w:val="00B1110B"/>
    <w:pPr>
      <w:spacing w:before="20" w:after="20" w:line="288" w:lineRule="auto"/>
    </w:pPr>
    <w:rPr>
      <w:b/>
      <w:color w:val="FFFFFF" w:themeColor="background1"/>
      <w:szCs w:val="24"/>
    </w:rPr>
  </w:style>
  <w:style w:type="paragraph" w:customStyle="1" w:styleId="TableBody">
    <w:name w:val="Table Body"/>
    <w:basedOn w:val="TableHead"/>
    <w:link w:val="TableBodyChar"/>
    <w:qFormat/>
    <w:rsid w:val="00B1110B"/>
    <w:rPr>
      <w:b w:val="0"/>
      <w:color w:val="262626" w:themeColor="text1" w:themeTint="D9"/>
    </w:rPr>
  </w:style>
  <w:style w:type="paragraph" w:customStyle="1" w:styleId="ContentsHeader">
    <w:name w:val="Contents Header"/>
    <w:basedOn w:val="Heading1"/>
    <w:link w:val="ContentsHeaderChar"/>
    <w:semiHidden/>
    <w:qFormat/>
    <w:locked/>
    <w:rsid w:val="00B1110B"/>
    <w:pPr>
      <w:spacing w:before="480" w:line="320" w:lineRule="exact"/>
    </w:pPr>
    <w:rPr>
      <w:szCs w:val="28"/>
    </w:rPr>
  </w:style>
  <w:style w:type="character" w:customStyle="1" w:styleId="ContentsHeaderChar">
    <w:name w:val="Contents Header Char"/>
    <w:basedOn w:val="Heading1Char"/>
    <w:link w:val="ContentsHeader"/>
    <w:semiHidden/>
    <w:rsid w:val="00B1110B"/>
    <w:rPr>
      <w:rFonts w:ascii="Arial" w:eastAsiaTheme="majorEastAsia" w:hAnsi="Arial" w:cstheme="majorBidi"/>
      <w:b/>
      <w:color w:val="43358B"/>
      <w:sz w:val="36"/>
      <w:szCs w:val="28"/>
    </w:rPr>
  </w:style>
  <w:style w:type="character" w:customStyle="1" w:styleId="TableHeadChar">
    <w:name w:val="Table Head Char"/>
    <w:basedOn w:val="DefaultParagraphFont"/>
    <w:link w:val="TableHead"/>
    <w:rsid w:val="00B1110B"/>
    <w:rPr>
      <w:rFonts w:ascii="Arial" w:hAnsi="Arial"/>
      <w:b/>
      <w:color w:val="FFFFFF" w:themeColor="background1"/>
      <w:sz w:val="24"/>
      <w:szCs w:val="24"/>
    </w:rPr>
  </w:style>
  <w:style w:type="character" w:customStyle="1" w:styleId="TableBodyChar">
    <w:name w:val="Table Body Char"/>
    <w:basedOn w:val="TableHeadChar"/>
    <w:link w:val="TableBody"/>
    <w:rsid w:val="00B1110B"/>
    <w:rPr>
      <w:rFonts w:ascii="Arial" w:hAnsi="Arial"/>
      <w:b w:val="0"/>
      <w:color w:val="262626" w:themeColor="text1" w:themeTint="D9"/>
      <w:sz w:val="24"/>
      <w:szCs w:val="24"/>
    </w:rPr>
  </w:style>
  <w:style w:type="character" w:customStyle="1" w:styleId="Heading1Char">
    <w:name w:val="Heading 1 Char"/>
    <w:basedOn w:val="DefaultParagraphFont"/>
    <w:link w:val="Heading1"/>
    <w:uiPriority w:val="9"/>
    <w:rsid w:val="00B1110B"/>
    <w:rPr>
      <w:rFonts w:ascii="Arial" w:eastAsiaTheme="majorEastAsia" w:hAnsi="Arial" w:cstheme="majorBidi"/>
      <w:b/>
      <w:color w:val="43358B"/>
      <w:sz w:val="36"/>
      <w:szCs w:val="36"/>
    </w:rPr>
  </w:style>
  <w:style w:type="character" w:customStyle="1" w:styleId="Heading2Char">
    <w:name w:val="Heading 2 Char"/>
    <w:basedOn w:val="DefaultParagraphFont"/>
    <w:link w:val="Heading2"/>
    <w:uiPriority w:val="9"/>
    <w:rsid w:val="00B1110B"/>
    <w:rPr>
      <w:rFonts w:ascii="Arial" w:eastAsiaTheme="majorEastAsia" w:hAnsi="Arial" w:cstheme="majorBidi"/>
      <w:b/>
      <w:color w:val="43358B"/>
      <w:sz w:val="32"/>
      <w:szCs w:val="32"/>
    </w:rPr>
  </w:style>
  <w:style w:type="character" w:customStyle="1" w:styleId="Heading3Char">
    <w:name w:val="Heading 3 Char"/>
    <w:basedOn w:val="DefaultParagraphFont"/>
    <w:link w:val="Heading3"/>
    <w:uiPriority w:val="9"/>
    <w:rsid w:val="00B1110B"/>
    <w:rPr>
      <w:rFonts w:ascii="Arial" w:eastAsiaTheme="majorEastAsia" w:hAnsi="Arial" w:cs="Arial"/>
      <w:b/>
      <w:bCs/>
      <w:color w:val="000000" w:themeColor="text1"/>
      <w:sz w:val="28"/>
      <w:szCs w:val="28"/>
    </w:rPr>
  </w:style>
  <w:style w:type="character" w:customStyle="1" w:styleId="Heading4Char">
    <w:name w:val="Heading 4 Char"/>
    <w:basedOn w:val="DefaultParagraphFont"/>
    <w:link w:val="Heading4"/>
    <w:uiPriority w:val="9"/>
    <w:rsid w:val="00B1110B"/>
    <w:rPr>
      <w:rFonts w:ascii="Arial" w:eastAsiaTheme="majorEastAsia" w:hAnsi="Arial" w:cs="Arial"/>
      <w:b/>
      <w:bCs/>
      <w:color w:val="000000" w:themeColor="text1"/>
      <w:sz w:val="24"/>
      <w:szCs w:val="24"/>
    </w:rPr>
  </w:style>
  <w:style w:type="table" w:styleId="TableGrid">
    <w:name w:val="Table Grid"/>
    <w:aliases w:val="PHS table"/>
    <w:basedOn w:val="TableNormal"/>
    <w:uiPriority w:val="59"/>
    <w:rsid w:val="009D3B28"/>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8" w:type="dxa"/>
        <w:bottom w:w="68" w:type="dxa"/>
        <w:right w:w="68" w:type="dxa"/>
      </w:tblCellMar>
    </w:tblPr>
    <w:tblStylePr w:type="firstRow">
      <w:pPr>
        <w:jc w:val="left"/>
      </w:pPr>
      <w:rPr>
        <w:rFonts w:ascii="Arial" w:hAnsi="Arial"/>
        <w:b w:val="0"/>
        <w:i w:val="0"/>
        <w:color w:val="FFFFFF" w:themeColor="background1"/>
        <w:sz w:val="22"/>
        <w:u w:val="none"/>
      </w:rPr>
      <w:tblPr/>
      <w:trPr>
        <w:tblHeader/>
      </w:trPr>
      <w:tcPr>
        <w:shd w:val="clear" w:color="auto" w:fill="43358B"/>
      </w:tcPr>
    </w:tblStylePr>
    <w:tblStylePr w:type="lastRow">
      <w:rPr>
        <w:b/>
      </w:rPr>
    </w:tblStylePr>
  </w:style>
  <w:style w:type="paragraph" w:customStyle="1" w:styleId="Tableorchartcaption">
    <w:name w:val="Table or chart caption"/>
    <w:basedOn w:val="Normal"/>
    <w:qFormat/>
    <w:rsid w:val="00B1110B"/>
    <w:pPr>
      <w:spacing w:before="360" w:after="0"/>
    </w:pPr>
    <w:rPr>
      <w:rFonts w:eastAsia="Times New Roman" w:cs="Arial"/>
      <w:b/>
      <w:color w:val="43358B"/>
      <w:sz w:val="28"/>
      <w:szCs w:val="28"/>
      <w:lang w:eastAsia="en-GB"/>
    </w:rPr>
  </w:style>
  <w:style w:type="character" w:customStyle="1" w:styleId="Superscript">
    <w:name w:val="Superscript"/>
    <w:basedOn w:val="DefaultParagraphFont"/>
    <w:uiPriority w:val="1"/>
    <w:qFormat/>
    <w:rsid w:val="00B1110B"/>
    <w:rPr>
      <w:rFonts w:cs="Arial"/>
      <w:vertAlign w:val="superscript"/>
    </w:rPr>
  </w:style>
  <w:style w:type="paragraph" w:styleId="ListParagraph">
    <w:name w:val="List Paragraph"/>
    <w:basedOn w:val="Normal"/>
    <w:uiPriority w:val="34"/>
    <w:semiHidden/>
    <w:qFormat/>
    <w:locked/>
    <w:rsid w:val="00B1110B"/>
    <w:pPr>
      <w:ind w:left="720"/>
      <w:contextualSpacing/>
    </w:pPr>
  </w:style>
  <w:style w:type="paragraph" w:customStyle="1" w:styleId="Bullet1">
    <w:name w:val="Bullet 1"/>
    <w:basedOn w:val="ListParagraph"/>
    <w:qFormat/>
    <w:rsid w:val="002961B4"/>
    <w:pPr>
      <w:numPr>
        <w:numId w:val="3"/>
      </w:numPr>
      <w:contextualSpacing w:val="0"/>
    </w:pPr>
  </w:style>
  <w:style w:type="paragraph" w:customStyle="1" w:styleId="Bullet2">
    <w:name w:val="Bullet 2"/>
    <w:basedOn w:val="Bullet1"/>
    <w:qFormat/>
    <w:rsid w:val="003504BB"/>
    <w:pPr>
      <w:numPr>
        <w:numId w:val="4"/>
      </w:numPr>
      <w:ind w:left="1247" w:hanging="340"/>
    </w:pPr>
  </w:style>
  <w:style w:type="character" w:customStyle="1" w:styleId="Tablebodyde-emphasis">
    <w:name w:val="Table body de-emphasis"/>
    <w:basedOn w:val="DefaultParagraphFont"/>
    <w:uiPriority w:val="1"/>
    <w:semiHidden/>
    <w:qFormat/>
    <w:rsid w:val="00EB348A"/>
    <w:rPr>
      <w:color w:val="595959"/>
    </w:rPr>
  </w:style>
  <w:style w:type="character" w:customStyle="1" w:styleId="Bold">
    <w:name w:val="Bold"/>
    <w:basedOn w:val="DefaultParagraphFont"/>
    <w:uiPriority w:val="1"/>
    <w:qFormat/>
    <w:rsid w:val="00B1110B"/>
    <w:rPr>
      <w:rFonts w:cs="Arial"/>
      <w:b/>
      <w:color w:val="auto"/>
    </w:rPr>
  </w:style>
  <w:style w:type="paragraph" w:customStyle="1" w:styleId="Hyperlink1">
    <w:name w:val="Hyperlink1"/>
    <w:basedOn w:val="Normal"/>
    <w:next w:val="Normal"/>
    <w:link w:val="hyperlinkChar"/>
    <w:autoRedefine/>
    <w:semiHidden/>
    <w:qFormat/>
    <w:locked/>
    <w:rsid w:val="00B1110B"/>
    <w:pPr>
      <w:spacing w:after="120" w:line="320" w:lineRule="exact"/>
    </w:pPr>
    <w:rPr>
      <w:color w:val="964091"/>
      <w:u w:val="single"/>
    </w:rPr>
  </w:style>
  <w:style w:type="character" w:customStyle="1" w:styleId="hyperlinkChar">
    <w:name w:val="hyperlink Char"/>
    <w:basedOn w:val="DefaultParagraphFont"/>
    <w:link w:val="Hyperlink1"/>
    <w:semiHidden/>
    <w:rsid w:val="00B1110B"/>
    <w:rPr>
      <w:rFonts w:ascii="Arial" w:hAnsi="Arial"/>
      <w:color w:val="964091"/>
      <w:sz w:val="24"/>
      <w:u w:val="single"/>
    </w:rPr>
  </w:style>
  <w:style w:type="paragraph" w:customStyle="1" w:styleId="Coverdisclaimer">
    <w:name w:val="Cover disclaimer"/>
    <w:basedOn w:val="Normal"/>
    <w:qFormat/>
    <w:rsid w:val="004C6DF6"/>
    <w:pPr>
      <w:spacing w:after="0"/>
    </w:pPr>
    <w:rPr>
      <w:rFonts w:cs="Arial"/>
      <w:bCs/>
    </w:rPr>
  </w:style>
  <w:style w:type="paragraph" w:styleId="TOCHeading">
    <w:name w:val="TOC Heading"/>
    <w:basedOn w:val="Heading1"/>
    <w:next w:val="Normal"/>
    <w:uiPriority w:val="39"/>
    <w:qFormat/>
    <w:rsid w:val="00FB6451"/>
    <w:pPr>
      <w:spacing w:before="0" w:after="120"/>
      <w:outlineLvl w:val="9"/>
    </w:pPr>
    <w:rPr>
      <w:sz w:val="32"/>
      <w:szCs w:val="32"/>
      <w:lang w:val="en-US"/>
    </w:rPr>
  </w:style>
  <w:style w:type="character" w:styleId="Hyperlink">
    <w:name w:val="Hyperlink"/>
    <w:basedOn w:val="DefaultParagraphFont"/>
    <w:uiPriority w:val="99"/>
    <w:rsid w:val="003A082D"/>
    <w:rPr>
      <w:b/>
      <w:bCs/>
      <w:color w:val="43358B"/>
    </w:rPr>
  </w:style>
  <w:style w:type="character" w:customStyle="1" w:styleId="UnresolvedMention1">
    <w:name w:val="Unresolved Mention1"/>
    <w:basedOn w:val="DefaultParagraphFont"/>
    <w:uiPriority w:val="99"/>
    <w:semiHidden/>
    <w:locked/>
    <w:rsid w:val="007F23D8"/>
    <w:rPr>
      <w:color w:val="605E5C"/>
      <w:shd w:val="clear" w:color="auto" w:fill="E1DFDD"/>
    </w:rPr>
  </w:style>
  <w:style w:type="paragraph" w:styleId="TOC1">
    <w:name w:val="toc 1"/>
    <w:basedOn w:val="Normal"/>
    <w:next w:val="TOC2"/>
    <w:autoRedefine/>
    <w:uiPriority w:val="39"/>
    <w:rsid w:val="003A730C"/>
    <w:pPr>
      <w:tabs>
        <w:tab w:val="right" w:pos="8902"/>
      </w:tabs>
      <w:spacing w:after="160" w:line="288" w:lineRule="auto"/>
      <w:ind w:right="1134"/>
    </w:pPr>
    <w:rPr>
      <w:noProof/>
    </w:rPr>
  </w:style>
  <w:style w:type="paragraph" w:styleId="TOC2">
    <w:name w:val="toc 2"/>
    <w:basedOn w:val="TOC1"/>
    <w:next w:val="TOC3"/>
    <w:autoRedefine/>
    <w:uiPriority w:val="39"/>
    <w:rsid w:val="00D97634"/>
    <w:pPr>
      <w:ind w:left="240"/>
    </w:pPr>
  </w:style>
  <w:style w:type="paragraph" w:styleId="TOC3">
    <w:name w:val="toc 3"/>
    <w:basedOn w:val="TOC2"/>
    <w:next w:val="TOC4"/>
    <w:autoRedefine/>
    <w:uiPriority w:val="39"/>
    <w:rsid w:val="000D322E"/>
    <w:pPr>
      <w:ind w:left="480"/>
    </w:pPr>
  </w:style>
  <w:style w:type="paragraph" w:styleId="TOC4">
    <w:name w:val="toc 4"/>
    <w:basedOn w:val="TOC3"/>
    <w:autoRedefine/>
    <w:uiPriority w:val="39"/>
    <w:rsid w:val="000D322E"/>
    <w:pPr>
      <w:ind w:left="720"/>
    </w:pPr>
  </w:style>
  <w:style w:type="paragraph" w:customStyle="1" w:styleId="Heading1numbered">
    <w:name w:val="Heading 1 numbered"/>
    <w:basedOn w:val="Heading1"/>
    <w:next w:val="Normal"/>
    <w:link w:val="Heading1numberedChar"/>
    <w:qFormat/>
    <w:rsid w:val="008E5F4B"/>
    <w:pPr>
      <w:numPr>
        <w:numId w:val="8"/>
      </w:numPr>
    </w:pPr>
  </w:style>
  <w:style w:type="paragraph" w:customStyle="1" w:styleId="Heading2numbered">
    <w:name w:val="Heading 2 numbered"/>
    <w:basedOn w:val="Heading2"/>
    <w:next w:val="Normal"/>
    <w:link w:val="Heading2numberedChar"/>
    <w:qFormat/>
    <w:rsid w:val="008E5F4B"/>
    <w:pPr>
      <w:numPr>
        <w:ilvl w:val="1"/>
        <w:numId w:val="8"/>
      </w:numPr>
      <w:ind w:left="0"/>
    </w:pPr>
  </w:style>
  <w:style w:type="paragraph" w:customStyle="1" w:styleId="Normalindented">
    <w:name w:val="Normal indented"/>
    <w:basedOn w:val="Normal"/>
    <w:qFormat/>
    <w:rsid w:val="00B1110B"/>
    <w:pPr>
      <w:ind w:left="851"/>
    </w:pPr>
  </w:style>
  <w:style w:type="paragraph" w:customStyle="1" w:styleId="Heading3numbered">
    <w:name w:val="Heading 3 numbered"/>
    <w:basedOn w:val="Heading3"/>
    <w:next w:val="Normal"/>
    <w:link w:val="Heading3numberedChar"/>
    <w:qFormat/>
    <w:rsid w:val="008E5F4B"/>
    <w:pPr>
      <w:numPr>
        <w:ilvl w:val="2"/>
        <w:numId w:val="8"/>
      </w:numPr>
    </w:pPr>
  </w:style>
  <w:style w:type="paragraph" w:customStyle="1" w:styleId="Heading4numbered">
    <w:name w:val="Heading 4 numbered"/>
    <w:basedOn w:val="Heading4"/>
    <w:next w:val="Normal"/>
    <w:link w:val="Heading4numberedChar"/>
    <w:qFormat/>
    <w:rsid w:val="008E5F4B"/>
    <w:pPr>
      <w:numPr>
        <w:ilvl w:val="3"/>
        <w:numId w:val="8"/>
      </w:numPr>
    </w:pPr>
    <w:rPr>
      <w:bCs w:val="0"/>
    </w:rPr>
  </w:style>
  <w:style w:type="paragraph" w:styleId="FootnoteText">
    <w:name w:val="footnote text"/>
    <w:basedOn w:val="Normal"/>
    <w:link w:val="FootnoteTextChar"/>
    <w:uiPriority w:val="99"/>
    <w:rsid w:val="00F85704"/>
    <w:pPr>
      <w:tabs>
        <w:tab w:val="left" w:pos="284"/>
      </w:tabs>
      <w:spacing w:after="120"/>
      <w:ind w:left="340" w:hanging="340"/>
    </w:pPr>
    <w:rPr>
      <w:szCs w:val="24"/>
    </w:rPr>
  </w:style>
  <w:style w:type="character" w:customStyle="1" w:styleId="FootnoteTextChar">
    <w:name w:val="Footnote Text Char"/>
    <w:basedOn w:val="DefaultParagraphFont"/>
    <w:link w:val="FootnoteText"/>
    <w:uiPriority w:val="99"/>
    <w:rsid w:val="00F85704"/>
    <w:rPr>
      <w:rFonts w:ascii="Arial" w:hAnsi="Arial"/>
      <w:sz w:val="24"/>
      <w:szCs w:val="24"/>
    </w:rPr>
  </w:style>
  <w:style w:type="character" w:styleId="FootnoteReference">
    <w:name w:val="footnote reference"/>
    <w:basedOn w:val="DefaultParagraphFont"/>
    <w:uiPriority w:val="99"/>
    <w:rsid w:val="00526937"/>
    <w:rPr>
      <w:vertAlign w:val="superscript"/>
    </w:rPr>
  </w:style>
  <w:style w:type="paragraph" w:customStyle="1" w:styleId="Bullet3">
    <w:name w:val="Bullet 3"/>
    <w:basedOn w:val="Bullet2"/>
    <w:qFormat/>
    <w:rsid w:val="003504BB"/>
    <w:pPr>
      <w:numPr>
        <w:numId w:val="5"/>
      </w:numPr>
      <w:ind w:left="1814" w:hanging="340"/>
    </w:pPr>
  </w:style>
  <w:style w:type="paragraph" w:customStyle="1" w:styleId="Bulletnumbered1123">
    <w:name w:val="Bullet numbered 1 (123)"/>
    <w:basedOn w:val="Normal"/>
    <w:qFormat/>
    <w:rsid w:val="008E5F4B"/>
    <w:pPr>
      <w:numPr>
        <w:numId w:val="7"/>
      </w:numPr>
    </w:pPr>
  </w:style>
  <w:style w:type="paragraph" w:customStyle="1" w:styleId="Bulletnumbered2abc">
    <w:name w:val="Bullet numbered 2 (abc)"/>
    <w:basedOn w:val="Bulletnumbered1123"/>
    <w:qFormat/>
    <w:rsid w:val="008E5F4B"/>
    <w:pPr>
      <w:numPr>
        <w:ilvl w:val="1"/>
      </w:numPr>
    </w:pPr>
  </w:style>
  <w:style w:type="character" w:styleId="FollowedHyperlink">
    <w:name w:val="FollowedHyperlink"/>
    <w:basedOn w:val="Hyperlink"/>
    <w:uiPriority w:val="99"/>
    <w:rsid w:val="003A082D"/>
    <w:rPr>
      <w:b/>
      <w:bCs/>
      <w:color w:val="43358B"/>
    </w:rPr>
  </w:style>
  <w:style w:type="character" w:customStyle="1" w:styleId="Heading1numberedChar">
    <w:name w:val="Heading 1 numbered Char"/>
    <w:basedOn w:val="Heading1Char"/>
    <w:link w:val="Heading1numbered"/>
    <w:rsid w:val="008E5F4B"/>
    <w:rPr>
      <w:rFonts w:ascii="Arial" w:eastAsiaTheme="majorEastAsia" w:hAnsi="Arial" w:cstheme="majorBidi"/>
      <w:b/>
      <w:color w:val="43358B"/>
      <w:sz w:val="36"/>
      <w:szCs w:val="36"/>
    </w:rPr>
  </w:style>
  <w:style w:type="character" w:customStyle="1" w:styleId="Heading2numberedChar">
    <w:name w:val="Heading 2 numbered Char"/>
    <w:basedOn w:val="Heading2Char"/>
    <w:link w:val="Heading2numbered"/>
    <w:rsid w:val="008E5F4B"/>
    <w:rPr>
      <w:rFonts w:ascii="Arial" w:eastAsiaTheme="majorEastAsia" w:hAnsi="Arial" w:cstheme="majorBidi"/>
      <w:b/>
      <w:color w:val="43358B"/>
      <w:sz w:val="32"/>
      <w:szCs w:val="32"/>
    </w:rPr>
  </w:style>
  <w:style w:type="character" w:customStyle="1" w:styleId="Heading3numberedChar">
    <w:name w:val="Heading 3 numbered Char"/>
    <w:basedOn w:val="Heading3Char"/>
    <w:link w:val="Heading3numbered"/>
    <w:rsid w:val="008E5F4B"/>
    <w:rPr>
      <w:rFonts w:ascii="Arial" w:eastAsiaTheme="majorEastAsia" w:hAnsi="Arial" w:cs="Arial"/>
      <w:b/>
      <w:bCs/>
      <w:color w:val="000000" w:themeColor="text1"/>
      <w:sz w:val="28"/>
      <w:szCs w:val="28"/>
    </w:rPr>
  </w:style>
  <w:style w:type="character" w:customStyle="1" w:styleId="Heading4numberedChar">
    <w:name w:val="Heading 4 numbered Char"/>
    <w:basedOn w:val="Heading4Char"/>
    <w:link w:val="Heading4numbered"/>
    <w:rsid w:val="008E5F4B"/>
    <w:rPr>
      <w:rFonts w:ascii="Arial" w:eastAsiaTheme="majorEastAsia" w:hAnsi="Arial" w:cs="Arial"/>
      <w:b/>
      <w:bCs w:val="0"/>
      <w:color w:val="000000" w:themeColor="text1"/>
      <w:sz w:val="24"/>
      <w:szCs w:val="24"/>
    </w:rPr>
  </w:style>
  <w:style w:type="paragraph" w:customStyle="1" w:styleId="Tablebullet1">
    <w:name w:val="Table bullet 1"/>
    <w:basedOn w:val="TableBody"/>
    <w:qFormat/>
    <w:rsid w:val="00B1110B"/>
    <w:pPr>
      <w:numPr>
        <w:numId w:val="6"/>
      </w:numPr>
    </w:pPr>
  </w:style>
  <w:style w:type="paragraph" w:customStyle="1" w:styleId="Tablebullet2">
    <w:name w:val="Table bullet 2"/>
    <w:basedOn w:val="Tablebullet1"/>
    <w:qFormat/>
    <w:rsid w:val="004C6DF6"/>
    <w:pPr>
      <w:numPr>
        <w:ilvl w:val="1"/>
      </w:numPr>
      <w:ind w:left="947" w:hanging="357"/>
    </w:pPr>
  </w:style>
  <w:style w:type="paragraph" w:customStyle="1" w:styleId="Tablebodyrightalignedfornumbersonly">
    <w:name w:val="Table body right aligned (for numbers only)"/>
    <w:basedOn w:val="TableBody"/>
    <w:qFormat/>
    <w:rsid w:val="00B1110B"/>
    <w:pPr>
      <w:jc w:val="right"/>
    </w:pPr>
  </w:style>
  <w:style w:type="paragraph" w:customStyle="1" w:styleId="Pagenumbers">
    <w:name w:val="Page numbers"/>
    <w:basedOn w:val="Footer"/>
    <w:qFormat/>
    <w:rsid w:val="00D1457B"/>
    <w:pPr>
      <w:pBdr>
        <w:top w:val="single" w:sz="6" w:space="3" w:color="3F3685" w:themeColor="text2"/>
      </w:pBdr>
      <w:jc w:val="right"/>
    </w:pPr>
    <w:rPr>
      <w:noProof/>
    </w:rPr>
  </w:style>
  <w:style w:type="paragraph" w:customStyle="1" w:styleId="Coverfooter">
    <w:name w:val="Cover footer"/>
    <w:basedOn w:val="Normal"/>
    <w:qFormat/>
    <w:rsid w:val="001A7DA0"/>
    <w:pPr>
      <w:tabs>
        <w:tab w:val="right" w:pos="8959"/>
      </w:tabs>
      <w:spacing w:before="120" w:after="0" w:line="312" w:lineRule="auto"/>
      <w:ind w:right="964"/>
    </w:pPr>
    <w:rPr>
      <w:rFonts w:cs="Arial"/>
      <w:b/>
      <w:color w:val="3F3685" w:themeColor="text2"/>
      <w:position w:val="-28"/>
      <w:sz w:val="28"/>
    </w:rPr>
  </w:style>
  <w:style w:type="character" w:customStyle="1" w:styleId="Italicspeciesnamesonly">
    <w:name w:val="*Italic (species names only)"/>
    <w:basedOn w:val="DefaultParagraphFont"/>
    <w:uiPriority w:val="1"/>
    <w:qFormat/>
    <w:rsid w:val="00B1110B"/>
    <w:rPr>
      <w:i/>
    </w:rPr>
  </w:style>
  <w:style w:type="character" w:customStyle="1" w:styleId="Bolditalicspeciesnamesonly">
    <w:name w:val="*Bold italic (species names only)"/>
    <w:basedOn w:val="Italicspeciesnamesonly"/>
    <w:uiPriority w:val="1"/>
    <w:qFormat/>
    <w:rsid w:val="00B1110B"/>
    <w:rPr>
      <w:b/>
      <w:i/>
    </w:rPr>
  </w:style>
  <w:style w:type="character" w:customStyle="1" w:styleId="Subscript">
    <w:name w:val="Subscript"/>
    <w:basedOn w:val="Superscript"/>
    <w:uiPriority w:val="1"/>
    <w:qFormat/>
    <w:rsid w:val="00B1110B"/>
    <w:rPr>
      <w:rFonts w:asciiTheme="minorHAnsi" w:hAnsiTheme="minorHAnsi" w:cs="Arial"/>
      <w:vertAlign w:val="subscript"/>
    </w:rPr>
  </w:style>
  <w:style w:type="paragraph" w:styleId="BalloonText">
    <w:name w:val="Balloon Text"/>
    <w:basedOn w:val="Normal"/>
    <w:link w:val="BalloonTextChar"/>
    <w:uiPriority w:val="99"/>
    <w:semiHidden/>
    <w:locked/>
    <w:rsid w:val="005319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95B"/>
    <w:rPr>
      <w:rFonts w:ascii="Segoe UI" w:hAnsi="Segoe UI" w:cs="Segoe UI"/>
      <w:sz w:val="18"/>
      <w:szCs w:val="18"/>
    </w:rPr>
  </w:style>
  <w:style w:type="paragraph" w:customStyle="1" w:styleId="Headingtextbox">
    <w:name w:val="Heading textbox"/>
    <w:basedOn w:val="Heading1"/>
    <w:qFormat/>
    <w:rsid w:val="00B1110B"/>
    <w:pPr>
      <w:spacing w:before="0" w:after="120"/>
    </w:pPr>
    <w:rPr>
      <w:sz w:val="32"/>
    </w:rPr>
  </w:style>
  <w:style w:type="paragraph" w:styleId="Quote">
    <w:name w:val="Quote"/>
    <w:basedOn w:val="Normal"/>
    <w:next w:val="Normal"/>
    <w:link w:val="QuoteChar"/>
    <w:uiPriority w:val="29"/>
    <w:qFormat/>
    <w:rsid w:val="00B50803"/>
    <w:pPr>
      <w:pBdr>
        <w:top w:val="single" w:sz="8" w:space="10" w:color="3F3685" w:themeColor="text2"/>
        <w:bottom w:val="single" w:sz="8" w:space="6" w:color="3F3685" w:themeColor="text2"/>
      </w:pBdr>
      <w:spacing w:before="240" w:after="300"/>
      <w:ind w:left="567" w:right="567"/>
    </w:pPr>
    <w:rPr>
      <w:iCs/>
      <w:color w:val="000000" w:themeColor="text1"/>
    </w:rPr>
  </w:style>
  <w:style w:type="character" w:customStyle="1" w:styleId="QuoteChar">
    <w:name w:val="Quote Char"/>
    <w:basedOn w:val="DefaultParagraphFont"/>
    <w:link w:val="Quote"/>
    <w:uiPriority w:val="29"/>
    <w:rsid w:val="00B50803"/>
    <w:rPr>
      <w:rFonts w:ascii="Arial" w:hAnsi="Arial"/>
      <w:iCs/>
      <w:color w:val="000000" w:themeColor="text1"/>
      <w:sz w:val="24"/>
    </w:rPr>
  </w:style>
  <w:style w:type="character" w:customStyle="1" w:styleId="yellowhighlight">
    <w:name w:val="*yellow highlight"/>
    <w:basedOn w:val="DefaultParagraphFont"/>
    <w:uiPriority w:val="1"/>
    <w:semiHidden/>
    <w:qFormat/>
    <w:rsid w:val="00B1110B"/>
    <w:rPr>
      <w:bdr w:val="none" w:sz="0" w:space="0" w:color="auto"/>
      <w:shd w:val="clear" w:color="auto" w:fill="FFFF00"/>
    </w:rPr>
  </w:style>
  <w:style w:type="character" w:customStyle="1" w:styleId="Restrictedstatisticstextforpublicationreleases">
    <w:name w:val="*Restricted statistics text (for publication releases)"/>
    <w:basedOn w:val="DefaultParagraphFont"/>
    <w:uiPriority w:val="1"/>
    <w:semiHidden/>
    <w:qFormat/>
    <w:rsid w:val="00B1110B"/>
    <w:rPr>
      <w:b/>
      <w:color w:val="B50000"/>
      <w:sz w:val="28"/>
    </w:rPr>
  </w:style>
  <w:style w:type="character" w:customStyle="1" w:styleId="yellowbold">
    <w:name w:val="*yellow bold"/>
    <w:basedOn w:val="DefaultParagraphFont"/>
    <w:uiPriority w:val="1"/>
    <w:semiHidden/>
    <w:qFormat/>
    <w:rsid w:val="00B1110B"/>
    <w:rPr>
      <w:b/>
      <w:bdr w:val="none" w:sz="0" w:space="0" w:color="auto"/>
      <w:shd w:val="clear" w:color="auto" w:fill="FFFF00"/>
    </w:rPr>
  </w:style>
  <w:style w:type="character" w:customStyle="1" w:styleId="yellowhyperlink">
    <w:name w:val="*yellow hyperlink"/>
    <w:basedOn w:val="DefaultParagraphFont"/>
    <w:uiPriority w:val="1"/>
    <w:semiHidden/>
    <w:qFormat/>
    <w:rsid w:val="00672595"/>
    <w:rPr>
      <w:b/>
      <w:color w:val="3F3685" w:themeColor="text2"/>
      <w:u w:val="none"/>
      <w:bdr w:val="none" w:sz="0" w:space="0" w:color="auto"/>
      <w:shd w:val="clear" w:color="auto" w:fill="FFFF00"/>
    </w:rPr>
  </w:style>
  <w:style w:type="character" w:customStyle="1" w:styleId="greyhighlight">
    <w:name w:val="*grey highlight"/>
    <w:basedOn w:val="DefaultParagraphFont"/>
    <w:uiPriority w:val="1"/>
    <w:semiHidden/>
    <w:qFormat/>
    <w:rsid w:val="00B1110B"/>
    <w:rPr>
      <w:bdr w:val="none" w:sz="0" w:space="0" w:color="auto"/>
      <w:shd w:val="clear" w:color="auto" w:fill="D9D9D9" w:themeFill="background1" w:themeFillShade="D9"/>
    </w:rPr>
  </w:style>
  <w:style w:type="character" w:customStyle="1" w:styleId="greyhyperlink">
    <w:name w:val="*grey hyperlink"/>
    <w:basedOn w:val="DefaultParagraphFont"/>
    <w:uiPriority w:val="1"/>
    <w:semiHidden/>
    <w:qFormat/>
    <w:rsid w:val="00672595"/>
    <w:rPr>
      <w:b/>
      <w:color w:val="3F3685" w:themeColor="text2"/>
      <w:u w:val="none"/>
      <w:bdr w:val="none" w:sz="0" w:space="0" w:color="auto"/>
      <w:shd w:val="clear" w:color="auto" w:fill="D9D9D9" w:themeFill="background1" w:themeFillShade="D9"/>
    </w:rPr>
  </w:style>
  <w:style w:type="character" w:customStyle="1" w:styleId="greybold">
    <w:name w:val="*grey bold"/>
    <w:basedOn w:val="DefaultParagraphFont"/>
    <w:uiPriority w:val="1"/>
    <w:semiHidden/>
    <w:qFormat/>
    <w:rsid w:val="00B1110B"/>
    <w:rPr>
      <w:b/>
      <w:bdr w:val="none" w:sz="0" w:space="0" w:color="auto"/>
      <w:shd w:val="clear" w:color="auto" w:fill="D9D9D9" w:themeFill="background1" w:themeFillShade="D9"/>
    </w:rPr>
  </w:style>
  <w:style w:type="character" w:styleId="CommentReference">
    <w:name w:val="annotation reference"/>
    <w:basedOn w:val="DefaultParagraphFont"/>
    <w:uiPriority w:val="99"/>
    <w:semiHidden/>
    <w:locked/>
    <w:rsid w:val="005D016F"/>
    <w:rPr>
      <w:sz w:val="16"/>
      <w:szCs w:val="16"/>
    </w:rPr>
  </w:style>
  <w:style w:type="paragraph" w:styleId="CommentText">
    <w:name w:val="annotation text"/>
    <w:basedOn w:val="Normal"/>
    <w:link w:val="CommentTextChar"/>
    <w:locked/>
    <w:rsid w:val="005D016F"/>
    <w:pPr>
      <w:spacing w:line="240" w:lineRule="auto"/>
    </w:pPr>
    <w:rPr>
      <w:sz w:val="20"/>
      <w:szCs w:val="20"/>
    </w:rPr>
  </w:style>
  <w:style w:type="character" w:customStyle="1" w:styleId="CommentTextChar">
    <w:name w:val="Comment Text Char"/>
    <w:basedOn w:val="DefaultParagraphFont"/>
    <w:link w:val="CommentText"/>
    <w:rsid w:val="005D016F"/>
    <w:rPr>
      <w:rFonts w:ascii="Arial" w:hAnsi="Arial"/>
      <w:sz w:val="20"/>
      <w:szCs w:val="20"/>
    </w:rPr>
  </w:style>
  <w:style w:type="paragraph" w:styleId="CommentSubject">
    <w:name w:val="annotation subject"/>
    <w:basedOn w:val="CommentText"/>
    <w:next w:val="CommentText"/>
    <w:link w:val="CommentSubjectChar"/>
    <w:uiPriority w:val="99"/>
    <w:semiHidden/>
    <w:locked/>
    <w:rsid w:val="005D016F"/>
    <w:rPr>
      <w:b/>
      <w:bCs/>
    </w:rPr>
  </w:style>
  <w:style w:type="character" w:customStyle="1" w:styleId="CommentSubjectChar">
    <w:name w:val="Comment Subject Char"/>
    <w:basedOn w:val="CommentTextChar"/>
    <w:link w:val="CommentSubject"/>
    <w:uiPriority w:val="99"/>
    <w:semiHidden/>
    <w:rsid w:val="005D016F"/>
    <w:rPr>
      <w:rFonts w:ascii="Arial" w:hAnsi="Arial"/>
      <w:b/>
      <w:bCs/>
      <w:sz w:val="20"/>
      <w:szCs w:val="20"/>
    </w:rPr>
  </w:style>
  <w:style w:type="paragraph" w:customStyle="1" w:styleId="Tablebulletnumbered1123">
    <w:name w:val="Table bullet numbered 1 (123)"/>
    <w:basedOn w:val="TableBody"/>
    <w:qFormat/>
    <w:rsid w:val="008E5F4B"/>
    <w:pPr>
      <w:numPr>
        <w:numId w:val="9"/>
      </w:numPr>
      <w:tabs>
        <w:tab w:val="left" w:pos="720"/>
      </w:tabs>
    </w:pPr>
  </w:style>
  <w:style w:type="paragraph" w:customStyle="1" w:styleId="Tablebulletnumbered2abc">
    <w:name w:val="Table bullet numbered 2 (abc)"/>
    <w:basedOn w:val="Tablebulletnumbered1123"/>
    <w:qFormat/>
    <w:rsid w:val="008E5F4B"/>
    <w:pPr>
      <w:numPr>
        <w:ilvl w:val="1"/>
      </w:numPr>
      <w:tabs>
        <w:tab w:val="left" w:pos="1134"/>
      </w:tabs>
    </w:pPr>
  </w:style>
  <w:style w:type="character" w:customStyle="1" w:styleId="UnresolvedMention2">
    <w:name w:val="Unresolved Mention2"/>
    <w:basedOn w:val="DefaultParagraphFont"/>
    <w:uiPriority w:val="99"/>
    <w:semiHidden/>
    <w:locked/>
    <w:rsid w:val="008B3462"/>
    <w:rPr>
      <w:color w:val="605E5C"/>
      <w:shd w:val="clear" w:color="auto" w:fill="E1DFDD"/>
    </w:rPr>
  </w:style>
  <w:style w:type="paragraph" w:customStyle="1" w:styleId="Bulletnumbered3iii">
    <w:name w:val="Bullet numbered 3 (iii)"/>
    <w:basedOn w:val="Bulletnumbered2abc"/>
    <w:qFormat/>
    <w:rsid w:val="008E5F4B"/>
    <w:pPr>
      <w:numPr>
        <w:ilvl w:val="2"/>
      </w:numPr>
    </w:pPr>
  </w:style>
  <w:style w:type="paragraph" w:styleId="EndnoteText">
    <w:name w:val="endnote text"/>
    <w:basedOn w:val="Normal"/>
    <w:link w:val="EndnoteTextChar"/>
    <w:uiPriority w:val="99"/>
    <w:rsid w:val="00483CAD"/>
    <w:pPr>
      <w:tabs>
        <w:tab w:val="left" w:pos="426"/>
      </w:tabs>
      <w:spacing w:after="120"/>
      <w:ind w:left="284" w:hanging="284"/>
    </w:pPr>
    <w:rPr>
      <w:szCs w:val="24"/>
    </w:rPr>
  </w:style>
  <w:style w:type="character" w:customStyle="1" w:styleId="EndnoteTextChar">
    <w:name w:val="Endnote Text Char"/>
    <w:basedOn w:val="DefaultParagraphFont"/>
    <w:link w:val="EndnoteText"/>
    <w:uiPriority w:val="99"/>
    <w:rsid w:val="00483CAD"/>
    <w:rPr>
      <w:rFonts w:ascii="Arial" w:hAnsi="Arial"/>
      <w:sz w:val="24"/>
      <w:szCs w:val="24"/>
    </w:rPr>
  </w:style>
  <w:style w:type="character" w:styleId="EndnoteReference">
    <w:name w:val="endnote reference"/>
    <w:basedOn w:val="DefaultParagraphFont"/>
    <w:uiPriority w:val="99"/>
    <w:rsid w:val="007C6BAA"/>
    <w:rPr>
      <w:vertAlign w:val="superscript"/>
    </w:rPr>
  </w:style>
  <w:style w:type="character" w:customStyle="1" w:styleId="Crossreference">
    <w:name w:val="Cross reference"/>
    <w:basedOn w:val="Hyperlink"/>
    <w:uiPriority w:val="1"/>
    <w:qFormat/>
    <w:rsid w:val="007C48DB"/>
    <w:rPr>
      <w:b/>
      <w:bCs/>
      <w:color w:val="43358B"/>
    </w:rPr>
  </w:style>
  <w:style w:type="paragraph" w:customStyle="1" w:styleId="Default">
    <w:name w:val="Default"/>
    <w:semiHidden/>
    <w:locked/>
    <w:rsid w:val="00AE3D5E"/>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DefaultParagraphFont"/>
    <w:uiPriority w:val="99"/>
    <w:semiHidden/>
    <w:locked/>
    <w:rsid w:val="009C69C3"/>
    <w:rPr>
      <w:color w:val="605E5C"/>
      <w:shd w:val="clear" w:color="auto" w:fill="E1DFDD"/>
    </w:rPr>
  </w:style>
  <w:style w:type="table" w:styleId="PlainTable5">
    <w:name w:val="Plain Table 5"/>
    <w:basedOn w:val="TableNormal"/>
    <w:uiPriority w:val="45"/>
    <w:locked/>
    <w:rsid w:val="0068574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placement">
    <w:name w:val="*Image placement"/>
    <w:basedOn w:val="Normal"/>
    <w:qFormat/>
    <w:rsid w:val="00CF4140"/>
    <w:pPr>
      <w:spacing w:after="360"/>
      <w:jc w:val="center"/>
    </w:pPr>
    <w:rPr>
      <w:noProof/>
      <w:lang w:eastAsia="en-GB"/>
    </w:rPr>
  </w:style>
  <w:style w:type="paragraph" w:customStyle="1" w:styleId="Textboxnormalleftaligned">
    <w:name w:val="Textbox normal (left aligned)"/>
    <w:basedOn w:val="Normal"/>
    <w:qFormat/>
    <w:rsid w:val="00CF1522"/>
    <w:pPr>
      <w:spacing w:after="120"/>
    </w:pPr>
  </w:style>
  <w:style w:type="paragraph" w:customStyle="1" w:styleId="Texboxnormalcentrealigned">
    <w:name w:val="Texbox normal (centre aligned)"/>
    <w:basedOn w:val="Textboxnormalleftaligned"/>
    <w:semiHidden/>
    <w:qFormat/>
    <w:rsid w:val="00A76AB4"/>
    <w:pPr>
      <w:jc w:val="center"/>
    </w:pPr>
  </w:style>
  <w:style w:type="character" w:customStyle="1" w:styleId="hidePElogoEditoraluseonly">
    <w:name w:val="*hide PE logo (Editoral use only)"/>
    <w:basedOn w:val="DefaultParagraphFont"/>
    <w:uiPriority w:val="1"/>
    <w:qFormat/>
    <w:rsid w:val="00763FCD"/>
    <w:rPr>
      <w:vanish/>
    </w:rPr>
  </w:style>
  <w:style w:type="paragraph" w:customStyle="1" w:styleId="GlossaryItemDescription">
    <w:name w:val="Glossary Item Description"/>
    <w:basedOn w:val="Normal"/>
    <w:link w:val="GlossaryItemDescriptionChar"/>
    <w:semiHidden/>
    <w:qFormat/>
    <w:rsid w:val="00C50127"/>
    <w:rPr>
      <w:rFonts w:eastAsia="Calibri" w:cs="Times New Roman"/>
      <w:szCs w:val="24"/>
      <w:lang w:eastAsia="en-GB"/>
    </w:rPr>
  </w:style>
  <w:style w:type="character" w:customStyle="1" w:styleId="GlossaryItemDescriptionChar">
    <w:name w:val="Glossary Item Description Char"/>
    <w:basedOn w:val="DefaultParagraphFont"/>
    <w:link w:val="GlossaryItemDescription"/>
    <w:semiHidden/>
    <w:rsid w:val="00C50127"/>
    <w:rPr>
      <w:rFonts w:ascii="Arial" w:eastAsia="Calibri" w:hAnsi="Arial" w:cs="Times New Roman"/>
      <w:sz w:val="24"/>
      <w:szCs w:val="24"/>
      <w:lang w:eastAsia="en-GB"/>
    </w:rPr>
  </w:style>
  <w:style w:type="paragraph" w:customStyle="1" w:styleId="GlossaryItemName">
    <w:name w:val="Glossary Item Name"/>
    <w:basedOn w:val="Normal"/>
    <w:link w:val="GlossaryItemNameChar"/>
    <w:semiHidden/>
    <w:qFormat/>
    <w:rsid w:val="00A01380"/>
    <w:pPr>
      <w:spacing w:before="120" w:after="60"/>
    </w:pPr>
    <w:rPr>
      <w:rFonts w:eastAsia="Calibri" w:cs="Times New Roman"/>
      <w:b/>
      <w:bCs/>
      <w:szCs w:val="24"/>
      <w:lang w:eastAsia="en-GB"/>
    </w:rPr>
  </w:style>
  <w:style w:type="character" w:customStyle="1" w:styleId="GlossaryItemNameChar">
    <w:name w:val="Glossary Item Name Char"/>
    <w:basedOn w:val="DefaultParagraphFont"/>
    <w:link w:val="GlossaryItemName"/>
    <w:semiHidden/>
    <w:rsid w:val="00A01380"/>
    <w:rPr>
      <w:rFonts w:ascii="Arial" w:eastAsia="Calibri" w:hAnsi="Arial" w:cs="Times New Roman"/>
      <w:b/>
      <w:bCs/>
      <w:sz w:val="24"/>
      <w:szCs w:val="24"/>
      <w:lang w:eastAsia="en-GB"/>
    </w:rPr>
  </w:style>
  <w:style w:type="paragraph" w:customStyle="1" w:styleId="Metadata-ItemDescription">
    <w:name w:val="Metadata - Item Description"/>
    <w:basedOn w:val="Normal"/>
    <w:link w:val="Metadata-ItemDescriptionChar"/>
    <w:semiHidden/>
    <w:qFormat/>
    <w:rsid w:val="00C50127"/>
    <w:rPr>
      <w:rFonts w:eastAsia="Calibri" w:cs="Times New Roman"/>
      <w:szCs w:val="24"/>
      <w:lang w:eastAsia="en-GB"/>
    </w:rPr>
  </w:style>
  <w:style w:type="character" w:customStyle="1" w:styleId="Metadata-ItemDescriptionChar">
    <w:name w:val="Metadata - Item Description Char"/>
    <w:basedOn w:val="DefaultParagraphFont"/>
    <w:link w:val="Metadata-ItemDescription"/>
    <w:semiHidden/>
    <w:rsid w:val="00C50127"/>
    <w:rPr>
      <w:rFonts w:ascii="Arial" w:eastAsia="Calibri" w:hAnsi="Arial" w:cs="Times New Roman"/>
      <w:sz w:val="24"/>
      <w:szCs w:val="24"/>
      <w:lang w:eastAsia="en-GB"/>
    </w:rPr>
  </w:style>
  <w:style w:type="paragraph" w:customStyle="1" w:styleId="Metadata-ItemTitle">
    <w:name w:val="Metadata - Item Title"/>
    <w:basedOn w:val="Normal"/>
    <w:link w:val="Metadata-ItemTitleChar"/>
    <w:semiHidden/>
    <w:qFormat/>
    <w:rsid w:val="00C50127"/>
    <w:pPr>
      <w:spacing w:before="120" w:after="120"/>
    </w:pPr>
    <w:rPr>
      <w:rFonts w:eastAsia="Calibri" w:cs="Times New Roman"/>
      <w:b/>
      <w:bCs/>
      <w:szCs w:val="24"/>
      <w:lang w:eastAsia="en-GB"/>
    </w:rPr>
  </w:style>
  <w:style w:type="character" w:customStyle="1" w:styleId="Metadata-ItemTitleChar">
    <w:name w:val="Metadata - Item Title Char"/>
    <w:basedOn w:val="DefaultParagraphFont"/>
    <w:link w:val="Metadata-ItemTitle"/>
    <w:semiHidden/>
    <w:rsid w:val="00C50127"/>
    <w:rPr>
      <w:rFonts w:ascii="Arial" w:eastAsia="Calibri" w:hAnsi="Arial" w:cs="Times New Roman"/>
      <w:b/>
      <w:bCs/>
      <w:sz w:val="24"/>
      <w:szCs w:val="24"/>
      <w:lang w:eastAsia="en-GB"/>
    </w:rPr>
  </w:style>
  <w:style w:type="paragraph" w:customStyle="1" w:styleId="StatsDesignationEditoraluseonly">
    <w:name w:val="Stats Designation (Editoral use only)"/>
    <w:basedOn w:val="Normal"/>
    <w:link w:val="StatsDesignationEditoraluseonlyChar"/>
    <w:semiHidden/>
    <w:qFormat/>
    <w:rsid w:val="00C50127"/>
    <w:rPr>
      <w:color w:val="FFFFFF" w:themeColor="background1"/>
      <w:sz w:val="28"/>
    </w:rPr>
  </w:style>
  <w:style w:type="character" w:customStyle="1" w:styleId="StatsDesignationEditoraluseonlyChar">
    <w:name w:val="Stats Designation (Editoral use only) Char"/>
    <w:basedOn w:val="DefaultParagraphFont"/>
    <w:link w:val="StatsDesignationEditoraluseonly"/>
    <w:semiHidden/>
    <w:rsid w:val="003371A0"/>
    <w:rPr>
      <w:rFonts w:ascii="Arial" w:hAnsi="Arial"/>
      <w:color w:val="FFFFFF" w:themeColor="background1"/>
      <w:sz w:val="28"/>
    </w:rPr>
  </w:style>
  <w:style w:type="paragraph" w:customStyle="1" w:styleId="ImprintpagetextEditorialuseonly">
    <w:name w:val="*Imprint page text (Editorial use only)"/>
    <w:basedOn w:val="Normal"/>
    <w:qFormat/>
    <w:rsid w:val="00292910"/>
    <w:pPr>
      <w:tabs>
        <w:tab w:val="right" w:pos="8959"/>
      </w:tabs>
      <w:spacing w:line="312" w:lineRule="auto"/>
    </w:pPr>
  </w:style>
  <w:style w:type="character" w:customStyle="1" w:styleId="ImprintpageiconsEditorialuseonly">
    <w:name w:val="*Imprint page icons (Editorial use only)"/>
    <w:basedOn w:val="DefaultParagraphFont"/>
    <w:uiPriority w:val="1"/>
    <w:qFormat/>
    <w:rsid w:val="00292910"/>
    <w:rPr>
      <w:position w:val="-14"/>
    </w:rPr>
  </w:style>
  <w:style w:type="character" w:customStyle="1" w:styleId="ImprintPHSlinkEditorialuseonly">
    <w:name w:val="*Imprint PHS link (Editorial use only)"/>
    <w:basedOn w:val="Hyperlink"/>
    <w:uiPriority w:val="1"/>
    <w:qFormat/>
    <w:rsid w:val="005D3601"/>
    <w:rPr>
      <w:b/>
      <w:bCs/>
      <w:color w:val="43358B"/>
      <w:position w:val="-24"/>
      <w:sz w:val="40"/>
    </w:rPr>
  </w:style>
  <w:style w:type="character" w:customStyle="1" w:styleId="showPElogoEditorialuseonly">
    <w:name w:val="*show PE logo (Editorial use only)"/>
    <w:basedOn w:val="hidePElogoEditoraluseonly"/>
    <w:uiPriority w:val="1"/>
    <w:qFormat/>
    <w:rsid w:val="00292910"/>
    <w:rPr>
      <w:vanish w:val="0"/>
      <w:position w:val="0"/>
    </w:rPr>
  </w:style>
  <w:style w:type="character" w:customStyle="1" w:styleId="UnresolvedMention4">
    <w:name w:val="Unresolved Mention4"/>
    <w:basedOn w:val="DefaultParagraphFont"/>
    <w:uiPriority w:val="99"/>
    <w:semiHidden/>
    <w:unhideWhenUsed/>
    <w:rsid w:val="006A7F2F"/>
    <w:rPr>
      <w:color w:val="605E5C"/>
      <w:shd w:val="clear" w:color="auto" w:fill="E1DFDD"/>
    </w:rPr>
  </w:style>
  <w:style w:type="character" w:customStyle="1" w:styleId="UnresolvedMention5">
    <w:name w:val="Unresolved Mention5"/>
    <w:basedOn w:val="DefaultParagraphFont"/>
    <w:uiPriority w:val="99"/>
    <w:semiHidden/>
    <w:unhideWhenUsed/>
    <w:rsid w:val="00CB4883"/>
    <w:rPr>
      <w:color w:val="605E5C"/>
      <w:shd w:val="clear" w:color="auto" w:fill="E1DFDD"/>
    </w:rPr>
  </w:style>
  <w:style w:type="paragraph" w:customStyle="1" w:styleId="TableParagraph">
    <w:name w:val="Table Paragraph"/>
    <w:basedOn w:val="Normal"/>
    <w:uiPriority w:val="1"/>
    <w:qFormat/>
    <w:rsid w:val="00757CAD"/>
    <w:pPr>
      <w:widowControl w:val="0"/>
      <w:autoSpaceDE w:val="0"/>
      <w:autoSpaceDN w:val="0"/>
      <w:spacing w:after="0" w:line="240" w:lineRule="auto"/>
      <w:ind w:left="107"/>
    </w:pPr>
    <w:rPr>
      <w:rFonts w:eastAsia="Arial" w:cs="Arial"/>
      <w:sz w:val="22"/>
      <w:lang w:val="en-US"/>
    </w:rPr>
  </w:style>
  <w:style w:type="paragraph" w:styleId="BodyText">
    <w:name w:val="Body Text"/>
    <w:basedOn w:val="Normal"/>
    <w:link w:val="BodyTextChar"/>
    <w:uiPriority w:val="1"/>
    <w:qFormat/>
    <w:locked/>
    <w:rsid w:val="00757CAD"/>
    <w:pPr>
      <w:widowControl w:val="0"/>
      <w:autoSpaceDE w:val="0"/>
      <w:autoSpaceDN w:val="0"/>
      <w:spacing w:after="0" w:line="240" w:lineRule="auto"/>
    </w:pPr>
    <w:rPr>
      <w:rFonts w:eastAsia="Arial" w:cs="Arial"/>
      <w:sz w:val="22"/>
      <w:lang w:val="en-US"/>
    </w:rPr>
  </w:style>
  <w:style w:type="character" w:customStyle="1" w:styleId="BodyTextChar">
    <w:name w:val="Body Text Char"/>
    <w:basedOn w:val="DefaultParagraphFont"/>
    <w:link w:val="BodyText"/>
    <w:uiPriority w:val="1"/>
    <w:rsid w:val="00757CAD"/>
    <w:rPr>
      <w:rFonts w:ascii="Arial" w:eastAsia="Arial" w:hAnsi="Arial" w:cs="Arial"/>
      <w:lang w:val="en-US"/>
    </w:rPr>
  </w:style>
  <w:style w:type="table" w:styleId="TableGridLight">
    <w:name w:val="Grid Table Light"/>
    <w:basedOn w:val="TableNormal"/>
    <w:uiPriority w:val="40"/>
    <w:locked/>
    <w:rsid w:val="006456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62747F"/>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082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540093">
      <w:bodyDiv w:val="1"/>
      <w:marLeft w:val="0"/>
      <w:marRight w:val="0"/>
      <w:marTop w:val="0"/>
      <w:marBottom w:val="0"/>
      <w:divBdr>
        <w:top w:val="none" w:sz="0" w:space="0" w:color="auto"/>
        <w:left w:val="none" w:sz="0" w:space="0" w:color="auto"/>
        <w:bottom w:val="none" w:sz="0" w:space="0" w:color="auto"/>
        <w:right w:val="none" w:sz="0" w:space="0" w:color="auto"/>
      </w:divBdr>
    </w:div>
    <w:div w:id="742459058">
      <w:bodyDiv w:val="1"/>
      <w:marLeft w:val="0"/>
      <w:marRight w:val="0"/>
      <w:marTop w:val="0"/>
      <w:marBottom w:val="0"/>
      <w:divBdr>
        <w:top w:val="none" w:sz="0" w:space="0" w:color="auto"/>
        <w:left w:val="none" w:sz="0" w:space="0" w:color="auto"/>
        <w:bottom w:val="none" w:sz="0" w:space="0" w:color="auto"/>
        <w:right w:val="none" w:sz="0" w:space="0" w:color="auto"/>
      </w:divBdr>
    </w:div>
    <w:div w:id="751046448">
      <w:bodyDiv w:val="1"/>
      <w:marLeft w:val="0"/>
      <w:marRight w:val="0"/>
      <w:marTop w:val="0"/>
      <w:marBottom w:val="0"/>
      <w:divBdr>
        <w:top w:val="none" w:sz="0" w:space="0" w:color="auto"/>
        <w:left w:val="none" w:sz="0" w:space="0" w:color="auto"/>
        <w:bottom w:val="none" w:sz="0" w:space="0" w:color="auto"/>
        <w:right w:val="none" w:sz="0" w:space="0" w:color="auto"/>
      </w:divBdr>
    </w:div>
    <w:div w:id="766004716">
      <w:bodyDiv w:val="1"/>
      <w:marLeft w:val="0"/>
      <w:marRight w:val="0"/>
      <w:marTop w:val="0"/>
      <w:marBottom w:val="0"/>
      <w:divBdr>
        <w:top w:val="none" w:sz="0" w:space="0" w:color="auto"/>
        <w:left w:val="none" w:sz="0" w:space="0" w:color="auto"/>
        <w:bottom w:val="none" w:sz="0" w:space="0" w:color="auto"/>
        <w:right w:val="none" w:sz="0" w:space="0" w:color="auto"/>
      </w:divBdr>
    </w:div>
    <w:div w:id="914389643">
      <w:bodyDiv w:val="1"/>
      <w:marLeft w:val="0"/>
      <w:marRight w:val="0"/>
      <w:marTop w:val="0"/>
      <w:marBottom w:val="0"/>
      <w:divBdr>
        <w:top w:val="none" w:sz="0" w:space="0" w:color="auto"/>
        <w:left w:val="none" w:sz="0" w:space="0" w:color="auto"/>
        <w:bottom w:val="none" w:sz="0" w:space="0" w:color="auto"/>
        <w:right w:val="none" w:sz="0" w:space="0" w:color="auto"/>
      </w:divBdr>
    </w:div>
    <w:div w:id="1060254453">
      <w:bodyDiv w:val="1"/>
      <w:marLeft w:val="0"/>
      <w:marRight w:val="0"/>
      <w:marTop w:val="0"/>
      <w:marBottom w:val="0"/>
      <w:divBdr>
        <w:top w:val="none" w:sz="0" w:space="0" w:color="auto"/>
        <w:left w:val="none" w:sz="0" w:space="0" w:color="auto"/>
        <w:bottom w:val="none" w:sz="0" w:space="0" w:color="auto"/>
        <w:right w:val="none" w:sz="0" w:space="0" w:color="auto"/>
      </w:divBdr>
    </w:div>
    <w:div w:id="1115951656">
      <w:bodyDiv w:val="1"/>
      <w:marLeft w:val="0"/>
      <w:marRight w:val="0"/>
      <w:marTop w:val="0"/>
      <w:marBottom w:val="0"/>
      <w:divBdr>
        <w:top w:val="none" w:sz="0" w:space="0" w:color="auto"/>
        <w:left w:val="none" w:sz="0" w:space="0" w:color="auto"/>
        <w:bottom w:val="none" w:sz="0" w:space="0" w:color="auto"/>
        <w:right w:val="none" w:sz="0" w:space="0" w:color="auto"/>
      </w:divBdr>
    </w:div>
    <w:div w:id="1274635748">
      <w:bodyDiv w:val="1"/>
      <w:marLeft w:val="0"/>
      <w:marRight w:val="0"/>
      <w:marTop w:val="0"/>
      <w:marBottom w:val="0"/>
      <w:divBdr>
        <w:top w:val="none" w:sz="0" w:space="0" w:color="auto"/>
        <w:left w:val="none" w:sz="0" w:space="0" w:color="auto"/>
        <w:bottom w:val="none" w:sz="0" w:space="0" w:color="auto"/>
        <w:right w:val="none" w:sz="0" w:space="0" w:color="auto"/>
      </w:divBdr>
    </w:div>
    <w:div w:id="1348361036">
      <w:bodyDiv w:val="1"/>
      <w:marLeft w:val="0"/>
      <w:marRight w:val="0"/>
      <w:marTop w:val="0"/>
      <w:marBottom w:val="0"/>
      <w:divBdr>
        <w:top w:val="none" w:sz="0" w:space="0" w:color="auto"/>
        <w:left w:val="none" w:sz="0" w:space="0" w:color="auto"/>
        <w:bottom w:val="none" w:sz="0" w:space="0" w:color="auto"/>
        <w:right w:val="none" w:sz="0" w:space="0" w:color="auto"/>
      </w:divBdr>
    </w:div>
    <w:div w:id="1451776650">
      <w:bodyDiv w:val="1"/>
      <w:marLeft w:val="0"/>
      <w:marRight w:val="0"/>
      <w:marTop w:val="0"/>
      <w:marBottom w:val="0"/>
      <w:divBdr>
        <w:top w:val="none" w:sz="0" w:space="0" w:color="auto"/>
        <w:left w:val="none" w:sz="0" w:space="0" w:color="auto"/>
        <w:bottom w:val="none" w:sz="0" w:space="0" w:color="auto"/>
        <w:right w:val="none" w:sz="0" w:space="0" w:color="auto"/>
      </w:divBdr>
    </w:div>
    <w:div w:id="1803764316">
      <w:bodyDiv w:val="1"/>
      <w:marLeft w:val="0"/>
      <w:marRight w:val="0"/>
      <w:marTop w:val="0"/>
      <w:marBottom w:val="0"/>
      <w:divBdr>
        <w:top w:val="none" w:sz="0" w:space="0" w:color="auto"/>
        <w:left w:val="none" w:sz="0" w:space="0" w:color="auto"/>
        <w:bottom w:val="none" w:sz="0" w:space="0" w:color="auto"/>
        <w:right w:val="none" w:sz="0" w:space="0" w:color="auto"/>
      </w:divBdr>
    </w:div>
    <w:div w:id="1865971075">
      <w:bodyDiv w:val="1"/>
      <w:marLeft w:val="0"/>
      <w:marRight w:val="0"/>
      <w:marTop w:val="0"/>
      <w:marBottom w:val="0"/>
      <w:divBdr>
        <w:top w:val="none" w:sz="0" w:space="0" w:color="auto"/>
        <w:left w:val="none" w:sz="0" w:space="0" w:color="auto"/>
        <w:bottom w:val="none" w:sz="0" w:space="0" w:color="auto"/>
        <w:right w:val="none" w:sz="0" w:space="0" w:color="auto"/>
      </w:divBdr>
    </w:div>
    <w:div w:id="212522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yperlink" Target="https://products.mhra.gov.uk/" TargetMode="External"/><Relationship Id="rId21" Type="http://schemas.openxmlformats.org/officeDocument/2006/relationships/footer" Target="footer5.xml"/><Relationship Id="rId34" Type="http://schemas.openxmlformats.org/officeDocument/2006/relationships/hyperlink" Target="http://www.mhra.gov.uk/yellowcard" TargetMode="External"/><Relationship Id="rId42" Type="http://schemas.openxmlformats.org/officeDocument/2006/relationships/hyperlink" Target="https://learn.nes.nhs.scot/67704/pharmacy/cpd-resources/seasonal-allergic-rhinitis-hay-fever-for-nhs-pharmacy-first-scotland"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7.emf"/><Relationship Id="rId37" Type="http://schemas.openxmlformats.org/officeDocument/2006/relationships/hyperlink" Target="https://bnfc.nice.org.uk/" TargetMode="External"/><Relationship Id="rId40" Type="http://schemas.openxmlformats.org/officeDocument/2006/relationships/hyperlink" Target="https://www.medicines.org.uk/emc/rmm-directory" TargetMode="External"/><Relationship Id="rId45" Type="http://schemas.openxmlformats.org/officeDocument/2006/relationships/hyperlink" Target="https://www.medicines.org.uk/emc/product/3487/smpc"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yperlink" Target="https://bnf.nice.org.uk/"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6.jpeg"/><Relationship Id="rId44" Type="http://schemas.openxmlformats.org/officeDocument/2006/relationships/hyperlink" Target="https://cks.nice.org.uk/topics/allergic-rhinit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5.emf"/><Relationship Id="rId35" Type="http://schemas.openxmlformats.org/officeDocument/2006/relationships/hyperlink" Target="http://www.mhra.gov.uk/yellowcard" TargetMode="External"/><Relationship Id="rId43" Type="http://schemas.openxmlformats.org/officeDocument/2006/relationships/hyperlink" Target="https://www.informationgovernance.scot.nhs.uk/wp-content/uploads/2020/06/SG-HSC-Scotland-Records-Management-Code-of-Practice-2020-v20200602.pdf"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8.xml"/><Relationship Id="rId33" Type="http://schemas.openxmlformats.org/officeDocument/2006/relationships/hyperlink" Target="http://www.medicines.org.uk" TargetMode="External"/><Relationship Id="rId38" Type="http://schemas.openxmlformats.org/officeDocument/2006/relationships/hyperlink" Target="https://www.medicines.org.uk/emc/" TargetMode="External"/><Relationship Id="rId4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s://learn.nes.nhs.scot/67704/pharmacy/cpd-resources/seasonal-allergic-rhinitis-hay-fever-for-nhs-pharmacy-first-scotland"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c\Desktop\phs-genera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8A6D6C13C54D7E9B578B4DE31C183C"/>
        <w:category>
          <w:name w:val="General"/>
          <w:gallery w:val="placeholder"/>
        </w:category>
        <w:types>
          <w:type w:val="bbPlcHdr"/>
        </w:types>
        <w:behaviors>
          <w:behavior w:val="content"/>
        </w:behaviors>
        <w:guid w:val="{D335F0AC-812B-4E16-994A-2B2A524E7B27}"/>
      </w:docPartPr>
      <w:docPartBody>
        <w:p w:rsidR="00960FC3" w:rsidRDefault="00FA6A04">
          <w:pPr>
            <w:pStyle w:val="BB8A6D6C13C54D7E9B578B4DE31C183C"/>
          </w:pPr>
          <w:r w:rsidRPr="002519C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781"/>
    <w:rsid w:val="000C36AF"/>
    <w:rsid w:val="002753BD"/>
    <w:rsid w:val="00290074"/>
    <w:rsid w:val="003046BC"/>
    <w:rsid w:val="0030574C"/>
    <w:rsid w:val="00333442"/>
    <w:rsid w:val="00350E51"/>
    <w:rsid w:val="004073B4"/>
    <w:rsid w:val="00434780"/>
    <w:rsid w:val="004A3E56"/>
    <w:rsid w:val="00570CAD"/>
    <w:rsid w:val="005A3F59"/>
    <w:rsid w:val="005F3265"/>
    <w:rsid w:val="006947DA"/>
    <w:rsid w:val="006E130A"/>
    <w:rsid w:val="007300AA"/>
    <w:rsid w:val="00736C5A"/>
    <w:rsid w:val="00762781"/>
    <w:rsid w:val="00763111"/>
    <w:rsid w:val="00873983"/>
    <w:rsid w:val="00960FC3"/>
    <w:rsid w:val="00B424F0"/>
    <w:rsid w:val="00B5362C"/>
    <w:rsid w:val="00B550CB"/>
    <w:rsid w:val="00BD75A4"/>
    <w:rsid w:val="00C170FE"/>
    <w:rsid w:val="00C33C3F"/>
    <w:rsid w:val="00C76FE8"/>
    <w:rsid w:val="00CA5A09"/>
    <w:rsid w:val="00CC39D5"/>
    <w:rsid w:val="00D10060"/>
    <w:rsid w:val="00D90023"/>
    <w:rsid w:val="00E4207D"/>
    <w:rsid w:val="00E867EA"/>
    <w:rsid w:val="00E92367"/>
    <w:rsid w:val="00EB5031"/>
    <w:rsid w:val="00F9370E"/>
    <w:rsid w:val="00FA6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3111"/>
    <w:rPr>
      <w:color w:val="808080"/>
    </w:rPr>
  </w:style>
  <w:style w:type="paragraph" w:customStyle="1" w:styleId="BB8A6D6C13C54D7E9B578B4DE31C183C">
    <w:name w:val="BB8A6D6C13C54D7E9B578B4DE31C18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etrospect">
  <a:themeElements>
    <a:clrScheme name="PHS">
      <a:dk1>
        <a:srgbClr val="000000"/>
      </a:dk1>
      <a:lt1>
        <a:sysClr val="window" lastClr="FFFFFF"/>
      </a:lt1>
      <a:dk2>
        <a:srgbClr val="3F3685"/>
      </a:dk2>
      <a:lt2>
        <a:srgbClr val="FFFFFF"/>
      </a:lt2>
      <a:accent1>
        <a:srgbClr val="0078D4"/>
      </a:accent1>
      <a:accent2>
        <a:srgbClr val="83BB26"/>
      </a:accent2>
      <a:accent3>
        <a:srgbClr val="EDD5EB"/>
      </a:accent3>
      <a:accent4>
        <a:srgbClr val="D5D0ED"/>
      </a:accent4>
      <a:accent5>
        <a:srgbClr val="964091"/>
      </a:accent5>
      <a:accent6>
        <a:srgbClr val="C982C5"/>
      </a:accent6>
      <a:hlink>
        <a:srgbClr val="3F3685"/>
      </a:hlink>
      <a:folHlink>
        <a:srgbClr val="3F3685"/>
      </a:folHlink>
    </a:clrScheme>
    <a:fontScheme name="PHS">
      <a:majorFont>
        <a:latin typeface="Arial"/>
        <a:ea typeface=""/>
        <a:cs typeface=""/>
      </a:majorFont>
      <a:minorFont>
        <a:latin typeface="Arial"/>
        <a:ea typeface=""/>
        <a:cs typeface=""/>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txDef>
      <a:spPr bwMode="auto">
        <a:solidFill>
          <a:schemeClr val="bg1"/>
        </a:solidFill>
        <a:ln w="19050">
          <a:solidFill>
            <a:srgbClr val="964091"/>
          </a:solidFill>
          <a:miter lim="800000"/>
          <a:headEnd/>
          <a:tailEnd/>
        </a:ln>
      </a:spPr>
      <a:bodyPr rot="0" vert="horz" wrap="square" lIns="144000" tIns="144000" rIns="144000" bIns="108000" anchor="t" anchorCtr="0">
        <a:noAutofit/>
      </a:bodyPr>
      <a:lstStyle/>
    </a:txDef>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C61C8359A6F4AB0B6B5AF7C67A868" ma:contentTypeVersion="4" ma:contentTypeDescription="Create a new document." ma:contentTypeScope="" ma:versionID="8844573502beadc0cfcae5f61c413718">
  <xsd:schema xmlns:xsd="http://www.w3.org/2001/XMLSchema" xmlns:xs="http://www.w3.org/2001/XMLSchema" xmlns:p="http://schemas.microsoft.com/office/2006/metadata/properties" xmlns:ns2="286f5d57-d549-49ff-9592-02fd1679dddd" targetNamespace="http://schemas.microsoft.com/office/2006/metadata/properties" ma:root="true" ma:fieldsID="93251bafb6b4991f53d7e712e2d7c63d" ns2:_="">
    <xsd:import namespace="286f5d57-d549-49ff-9592-02fd1679dd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f5d57-d549-49ff-9592-02fd1679d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DAB26-5E00-4355-8192-EE8CB5C2D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f5d57-d549-49ff-9592-02fd1679d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A2688C-114F-4086-A3A1-6C7FB0D8A2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9CB5D3-5BFD-4BBC-9F32-751451F9C34C}">
  <ds:schemaRefs>
    <ds:schemaRef ds:uri="http://schemas.microsoft.com/sharepoint/v3/contenttype/forms"/>
  </ds:schemaRefs>
</ds:datastoreItem>
</file>

<file path=customXml/itemProps4.xml><?xml version="1.0" encoding="utf-8"?>
<ds:datastoreItem xmlns:ds="http://schemas.openxmlformats.org/officeDocument/2006/customXml" ds:itemID="{9F047AE7-8F0C-4E27-B09D-1B0892011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phs-general-report</Template>
  <TotalTime>1</TotalTime>
  <Pages>20</Pages>
  <Words>2332</Words>
  <Characters>13297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Patient Group Direction (PGD)</vt:lpstr>
    </vt:vector>
  </TitlesOfParts>
  <Company/>
  <LinksUpToDate>false</LinksUpToDate>
  <CharactersWithSpaces>15598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Group Direction (PGD)</dc:title>
  <dc:subject>NHS PFS Olopatadine</dc:subject>
  <dc:creator>Public Health Scotland</dc:creator>
  <dc:description/>
  <cp:lastModifiedBy>Gaynor Milligan</cp:lastModifiedBy>
  <cp:revision>2</cp:revision>
  <cp:lastPrinted>2021-11-12T09:52:00Z</cp:lastPrinted>
  <dcterms:created xsi:type="dcterms:W3CDTF">2023-09-14T10:27:00Z</dcterms:created>
  <dcterms:modified xsi:type="dcterms:W3CDTF">2023-09-14T10:27:00Z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0x01010069FC61C8359A6F4AB0B6B5AF7C67A868</vt:lpwstr>
  </property>
  <property fmtid="{D5CDD505-2E9C-101B-9397-08002B2CF9AE}" pid="3" name="ClassificationContentMarkingHeaderShapeIds">
    <vt:lpwstr>3,8,9,e,f,10,11,12,13</vt:lpwstr>
  </property>
  <property fmtid="{D5CDD505-2E9C-101B-9397-08002B2CF9AE}" pid="4" name="ClassificationContentMarkingHeaderFontProps">
    <vt:lpwstr>#000000,12,Arial</vt:lpwstr>
  </property>
  <property fmtid="{D5CDD505-2E9C-101B-9397-08002B2CF9AE}" pid="5" name="ClassificationContentMarkingHeaderText">
    <vt:lpwstr>OFFICIAL</vt:lpwstr>
  </property>
  <property fmtid="{D5CDD505-2E9C-101B-9397-08002B2CF9AE}" pid="6" name="ClassificationContentMarkingFooterShapeIds">
    <vt:lpwstr>14,15,16,17,18,19,1a,1b,1c</vt:lpwstr>
  </property>
  <property fmtid="{D5CDD505-2E9C-101B-9397-08002B2CF9AE}" pid="7" name="ClassificationContentMarkingFooterFontProps">
    <vt:lpwstr>#000000,12,Arial</vt:lpwstr>
  </property>
  <property fmtid="{D5CDD505-2E9C-101B-9397-08002B2CF9AE}" pid="8" name="ClassificationContentMarkingFooterText">
    <vt:lpwstr>OFFICIAL</vt:lpwstr>
  </property>
  <property fmtid="{D5CDD505-2E9C-101B-9397-08002B2CF9AE}" pid="9" name="MSIP_Label_b4199b9c-a89e-442f-9799-431511f14748_Enabled">
    <vt:lpwstr>true</vt:lpwstr>
  </property>
  <property fmtid="{D5CDD505-2E9C-101B-9397-08002B2CF9AE}" pid="10" name="MSIP_Label_b4199b9c-a89e-442f-9799-431511f14748_SetDate">
    <vt:lpwstr>2023-05-12T14:02:38Z</vt:lpwstr>
  </property>
  <property fmtid="{D5CDD505-2E9C-101B-9397-08002B2CF9AE}" pid="11" name="MSIP_Label_b4199b9c-a89e-442f-9799-431511f14748_Method">
    <vt:lpwstr>Privileged</vt:lpwstr>
  </property>
  <property fmtid="{D5CDD505-2E9C-101B-9397-08002B2CF9AE}" pid="12" name="MSIP_Label_b4199b9c-a89e-442f-9799-431511f14748_Name">
    <vt:lpwstr>OFFICIAL</vt:lpwstr>
  </property>
  <property fmtid="{D5CDD505-2E9C-101B-9397-08002B2CF9AE}" pid="13" name="MSIP_Label_b4199b9c-a89e-442f-9799-431511f14748_SiteId">
    <vt:lpwstr>10efe0bd-a030-4bca-809c-b5e6745e499a</vt:lpwstr>
  </property>
  <property fmtid="{D5CDD505-2E9C-101B-9397-08002B2CF9AE}" pid="14" name="MSIP_Label_b4199b9c-a89e-442f-9799-431511f14748_ActionId">
    <vt:lpwstr>befc8fc0-66e8-41e4-9a5c-0ab678101fa4</vt:lpwstr>
  </property>
  <property fmtid="{D5CDD505-2E9C-101B-9397-08002B2CF9AE}" pid="15" name="MSIP_Label_b4199b9c-a89e-442f-9799-431511f14748_ContentBits">
    <vt:lpwstr>3</vt:lpwstr>
  </property>
</Properties>
</file>